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34A" w:rsidRPr="000F01BE" w:rsidRDefault="00861CB9">
      <w:pPr>
        <w:rPr>
          <w:b/>
        </w:rPr>
      </w:pPr>
      <w:r>
        <w:rPr>
          <w:b/>
        </w:rPr>
        <w:t>S</w:t>
      </w:r>
      <w:r w:rsidR="003F02C1">
        <w:rPr>
          <w:b/>
        </w:rPr>
        <w:t>TAT</w:t>
      </w:r>
      <w:r w:rsidR="000F01BE" w:rsidRPr="000F01BE">
        <w:rPr>
          <w:b/>
        </w:rPr>
        <w:t xml:space="preserve"> </w:t>
      </w:r>
      <w:r>
        <w:rPr>
          <w:b/>
        </w:rPr>
        <w:t>200</w:t>
      </w:r>
      <w:r w:rsidR="006049C6">
        <w:rPr>
          <w:b/>
        </w:rPr>
        <w:t xml:space="preserve"> </w:t>
      </w:r>
      <w:r>
        <w:rPr>
          <w:b/>
        </w:rPr>
        <w:t>Introduction to Statistics</w:t>
      </w:r>
      <w:r w:rsidR="006049C6">
        <w:rPr>
          <w:b/>
        </w:rPr>
        <w:tab/>
      </w:r>
      <w:r w:rsidR="00CA2847">
        <w:rPr>
          <w:b/>
        </w:rPr>
        <w:t xml:space="preserve">           </w:t>
      </w:r>
      <w:r w:rsidR="000F01BE" w:rsidRPr="000F01BE">
        <w:rPr>
          <w:b/>
        </w:rPr>
        <w:t>Nam</w:t>
      </w:r>
      <w:r w:rsidR="00E71E83">
        <w:rPr>
          <w:b/>
        </w:rPr>
        <w:t>e______________________________</w:t>
      </w:r>
    </w:p>
    <w:p w:rsidR="000F01BE" w:rsidRPr="000F01BE" w:rsidRDefault="00E25D0B">
      <w:pPr>
        <w:rPr>
          <w:b/>
        </w:rPr>
      </w:pPr>
      <w:r>
        <w:rPr>
          <w:b/>
          <w:lang w:eastAsia="zh-TW"/>
        </w:rPr>
        <w:tab/>
        <w:t xml:space="preserve">       </w:t>
      </w:r>
      <w:r w:rsidR="00C71A0C">
        <w:rPr>
          <w:b/>
          <w:lang w:eastAsia="zh-TW"/>
        </w:rPr>
        <w:t xml:space="preserve">  </w:t>
      </w:r>
    </w:p>
    <w:p w:rsidR="000F01BE" w:rsidRPr="00C673C6" w:rsidRDefault="000F01BE">
      <w:pPr>
        <w:rPr>
          <w:b/>
        </w:rPr>
      </w:pPr>
      <w:r w:rsidRPr="000F01BE">
        <w:rPr>
          <w:b/>
        </w:rPr>
        <w:t>Answer Sheet</w:t>
      </w:r>
      <w:r w:rsidR="00E71E83">
        <w:rPr>
          <w:b/>
        </w:rPr>
        <w:tab/>
      </w:r>
      <w:r w:rsidR="00E71E83">
        <w:rPr>
          <w:b/>
        </w:rPr>
        <w:tab/>
      </w:r>
      <w:r w:rsidR="00E71E83">
        <w:rPr>
          <w:b/>
        </w:rPr>
        <w:tab/>
      </w:r>
      <w:r w:rsidR="00E71E83">
        <w:rPr>
          <w:b/>
        </w:rPr>
        <w:tab/>
      </w:r>
      <w:r w:rsidR="00E71E83">
        <w:rPr>
          <w:b/>
        </w:rPr>
        <w:tab/>
      </w:r>
      <w:r w:rsidR="00E71E83">
        <w:rPr>
          <w:b/>
        </w:rPr>
        <w:tab/>
      </w:r>
    </w:p>
    <w:p w:rsidR="000F01BE" w:rsidRPr="0071354A" w:rsidRDefault="000F01BE">
      <w:pPr>
        <w:rPr>
          <w:b/>
        </w:rPr>
      </w:pPr>
      <w:r w:rsidRPr="0071354A">
        <w:rPr>
          <w:b/>
        </w:rPr>
        <w:t xml:space="preserve">Instructions:  </w:t>
      </w:r>
    </w:p>
    <w:p w:rsidR="00E71E83" w:rsidRDefault="00E71E83">
      <w:r>
        <w:t>This is an open-book exam. You may refer to your text and other course materials as you work on the exam</w:t>
      </w:r>
      <w:r w:rsidR="00897550">
        <w:t>,</w:t>
      </w:r>
      <w:r>
        <w:t xml:space="preserve"> and you may use a calculator</w:t>
      </w:r>
      <w:r w:rsidR="00897550">
        <w:t>.</w:t>
      </w:r>
    </w:p>
    <w:p w:rsidR="00897550" w:rsidRDefault="00897550" w:rsidP="00897550">
      <w:r>
        <w:t>Record your answers and work in this document.</w:t>
      </w:r>
    </w:p>
    <w:p w:rsidR="00861CB9" w:rsidRPr="00861CB9" w:rsidRDefault="00861CB9">
      <w:pPr>
        <w:rPr>
          <w:b/>
          <w:color w:val="FF0000"/>
        </w:rPr>
      </w:pPr>
      <w:r w:rsidRPr="00861CB9">
        <w:rPr>
          <w:b/>
          <w:color w:val="FF0000"/>
        </w:rPr>
        <w:t xml:space="preserve">Answer all </w:t>
      </w:r>
      <w:r w:rsidR="005A24C8">
        <w:rPr>
          <w:b/>
          <w:color w:val="FF0000"/>
        </w:rPr>
        <w:t>2</w:t>
      </w:r>
      <w:r w:rsidR="00116488">
        <w:rPr>
          <w:rFonts w:hint="eastAsia"/>
          <w:b/>
          <w:color w:val="FF0000"/>
          <w:lang w:eastAsia="zh-TW"/>
        </w:rPr>
        <w:t>0</w:t>
      </w:r>
      <w:r w:rsidRPr="00861CB9">
        <w:rPr>
          <w:b/>
          <w:color w:val="FF0000"/>
        </w:rPr>
        <w:t xml:space="preserve"> questions.  Make sure your answers are as complete as possible.  Show all of your work and reasoning.  In particular, when there are calculations involved, you must show how you come up with your answers with critical work and/or necessary tables.  Answers that come straight from </w:t>
      </w:r>
      <w:r w:rsidR="00B20404">
        <w:rPr>
          <w:rFonts w:hint="eastAsia"/>
          <w:b/>
          <w:color w:val="FF0000"/>
          <w:lang w:eastAsia="zh-TW"/>
        </w:rPr>
        <w:t xml:space="preserve">calculators, </w:t>
      </w:r>
      <w:r w:rsidRPr="00861CB9">
        <w:rPr>
          <w:b/>
          <w:color w:val="FF0000"/>
        </w:rPr>
        <w:t xml:space="preserve">programs or software packages </w:t>
      </w:r>
      <w:r w:rsidR="00407BD5">
        <w:rPr>
          <w:b/>
          <w:color w:val="FF0000"/>
        </w:rPr>
        <w:t xml:space="preserve">without explanation </w:t>
      </w:r>
      <w:r w:rsidRPr="00861CB9">
        <w:rPr>
          <w:b/>
          <w:color w:val="FF0000"/>
        </w:rPr>
        <w:t>will not be accepted.</w:t>
      </w:r>
      <w:r w:rsidR="00A011B2">
        <w:rPr>
          <w:b/>
          <w:color w:val="FF0000"/>
        </w:rPr>
        <w:t xml:space="preserve"> </w:t>
      </w:r>
      <w:r w:rsidR="00A011B2" w:rsidRPr="00A011B2">
        <w:rPr>
          <w:b/>
          <w:color w:val="FF0000"/>
        </w:rPr>
        <w:t xml:space="preserve">If you need to use </w:t>
      </w:r>
      <w:r w:rsidR="00AD4ECF">
        <w:rPr>
          <w:b/>
          <w:color w:val="FF0000"/>
        </w:rPr>
        <w:t>technology</w:t>
      </w:r>
      <w:r w:rsidR="00A011B2" w:rsidRPr="00A011B2">
        <w:rPr>
          <w:b/>
          <w:color w:val="FF0000"/>
        </w:rPr>
        <w:t xml:space="preserve"> to aid in your calculation, </w:t>
      </w:r>
      <w:r w:rsidR="00407BD5">
        <w:rPr>
          <w:b/>
          <w:color w:val="FF0000"/>
        </w:rPr>
        <w:t>you have</w:t>
      </w:r>
      <w:r w:rsidR="00A011B2" w:rsidRPr="00A011B2">
        <w:rPr>
          <w:b/>
          <w:color w:val="FF0000"/>
        </w:rPr>
        <w:t xml:space="preserve"> </w:t>
      </w:r>
      <w:r w:rsidR="00407BD5">
        <w:rPr>
          <w:b/>
          <w:color w:val="FF0000"/>
        </w:rPr>
        <w:t xml:space="preserve">to </w:t>
      </w:r>
      <w:r w:rsidR="00A011B2" w:rsidRPr="00A011B2">
        <w:rPr>
          <w:b/>
          <w:color w:val="FF0000"/>
        </w:rPr>
        <w:t>cite the source and explain how you get the results.</w:t>
      </w:r>
      <w:r w:rsidR="00407BD5">
        <w:rPr>
          <w:b/>
          <w:color w:val="FF0000"/>
        </w:rPr>
        <w:t xml:space="preserve"> For example, state the Excel function along with the required parameters when </w:t>
      </w:r>
      <w:r w:rsidR="00F8467F">
        <w:rPr>
          <w:b/>
          <w:color w:val="FF0000"/>
        </w:rPr>
        <w:t>using</w:t>
      </w:r>
      <w:r w:rsidR="00407BD5">
        <w:rPr>
          <w:b/>
          <w:color w:val="FF0000"/>
        </w:rPr>
        <w:t xml:space="preserve"> Excel; describe the </w:t>
      </w:r>
      <w:r w:rsidR="00AD4ECF">
        <w:rPr>
          <w:b/>
          <w:color w:val="FF0000"/>
        </w:rPr>
        <w:t xml:space="preserve">detailed </w:t>
      </w:r>
      <w:r w:rsidR="00407BD5">
        <w:rPr>
          <w:b/>
          <w:color w:val="FF0000"/>
        </w:rPr>
        <w:t xml:space="preserve">steps when </w:t>
      </w:r>
      <w:r w:rsidR="00AD4ECF">
        <w:rPr>
          <w:b/>
          <w:color w:val="FF0000"/>
        </w:rPr>
        <w:t>using</w:t>
      </w:r>
      <w:r w:rsidR="00407BD5">
        <w:rPr>
          <w:b/>
          <w:color w:val="FF0000"/>
        </w:rPr>
        <w:t xml:space="preserve"> a </w:t>
      </w:r>
      <w:r w:rsidR="00AD4ECF">
        <w:rPr>
          <w:b/>
          <w:color w:val="FF0000"/>
        </w:rPr>
        <w:t xml:space="preserve">hand-held calculator; </w:t>
      </w:r>
      <w:r w:rsidR="00F8467F">
        <w:rPr>
          <w:b/>
          <w:color w:val="FF0000"/>
        </w:rPr>
        <w:t xml:space="preserve">or </w:t>
      </w:r>
      <w:r w:rsidR="00AD4ECF">
        <w:rPr>
          <w:b/>
          <w:color w:val="FF0000"/>
        </w:rPr>
        <w:t xml:space="preserve">provide the URL and detailed steps when using an online </w:t>
      </w:r>
      <w:r w:rsidR="00407BD5">
        <w:rPr>
          <w:b/>
          <w:color w:val="FF0000"/>
        </w:rPr>
        <w:t>calculator</w:t>
      </w:r>
      <w:r w:rsidR="00FB4A68">
        <w:rPr>
          <w:b/>
          <w:color w:val="FF0000"/>
        </w:rPr>
        <w:t>, and so on.</w:t>
      </w:r>
    </w:p>
    <w:p w:rsidR="00897550" w:rsidRDefault="00407BD5">
      <w:r>
        <w:t>Show</w:t>
      </w:r>
      <w:r w:rsidR="00897550">
        <w:t xml:space="preserve"> all </w:t>
      </w:r>
      <w:r>
        <w:t xml:space="preserve">supporting </w:t>
      </w:r>
      <w:r w:rsidR="00897550">
        <w:t>work and write all answers in the spaces allotted on the following pages.  You may type your work using plain-text formatting or an equation editor, or you may hand-write your work and scan it.  In either case, show work neatly and correctly, following standard mathematical conventions.  Each step should follow clearly and completely from the pr</w:t>
      </w:r>
      <w:r w:rsidR="00F8175B">
        <w:t xml:space="preserve">evious step.  If necessary, you </w:t>
      </w:r>
      <w:r w:rsidR="00897550">
        <w:t>may attach extra pages.</w:t>
      </w:r>
    </w:p>
    <w:p w:rsidR="00E71E83" w:rsidRDefault="00E71E83"/>
    <w:p w:rsidR="00730061" w:rsidRDefault="00730061">
      <w:pPr>
        <w:rPr>
          <w:b/>
        </w:rPr>
      </w:pPr>
      <w:bookmarkStart w:id="0" w:name="_GoBack"/>
      <w:bookmarkEnd w:id="0"/>
    </w:p>
    <w:p w:rsidR="002A7A29" w:rsidRDefault="002A7A29" w:rsidP="00E16FD6">
      <w:pPr>
        <w:tabs>
          <w:tab w:val="left" w:pos="720"/>
          <w:tab w:val="left" w:pos="1260"/>
        </w:tabs>
        <w:rPr>
          <w:b/>
          <w:lang w:eastAsia="zh-TW"/>
        </w:rPr>
      </w:pPr>
      <w:r>
        <w:rPr>
          <w:b/>
        </w:rPr>
        <w:t xml:space="preserve">Record your answers and </w:t>
      </w:r>
      <w:r w:rsidR="00EB67C0">
        <w:rPr>
          <w:b/>
        </w:rPr>
        <w:t>work.</w:t>
      </w:r>
    </w:p>
    <w:tbl>
      <w:tblPr>
        <w:tblStyle w:val="TableGrid"/>
        <w:tblW w:w="0" w:type="auto"/>
        <w:tblLook w:val="04A0" w:firstRow="1" w:lastRow="0" w:firstColumn="1" w:lastColumn="0" w:noHBand="0" w:noVBand="1"/>
      </w:tblPr>
      <w:tblGrid>
        <w:gridCol w:w="1096"/>
        <w:gridCol w:w="8254"/>
      </w:tblGrid>
      <w:tr w:rsidR="00FA2A37" w:rsidTr="001D308A">
        <w:tc>
          <w:tcPr>
            <w:tcW w:w="1096" w:type="dxa"/>
          </w:tcPr>
          <w:p w:rsidR="00FA2A37" w:rsidRPr="00D84CED" w:rsidRDefault="00FA2A37" w:rsidP="008F27D6">
            <w:pPr>
              <w:rPr>
                <w:b/>
              </w:rPr>
            </w:pPr>
            <w:r w:rsidRPr="00D84CED">
              <w:rPr>
                <w:b/>
              </w:rPr>
              <w:t>Problem Number</w:t>
            </w:r>
          </w:p>
        </w:tc>
        <w:tc>
          <w:tcPr>
            <w:tcW w:w="8254" w:type="dxa"/>
            <w:vAlign w:val="center"/>
          </w:tcPr>
          <w:p w:rsidR="00FA2A37" w:rsidRPr="00D84CED" w:rsidRDefault="00FA2A37" w:rsidP="008F27D6">
            <w:pPr>
              <w:jc w:val="center"/>
              <w:rPr>
                <w:b/>
              </w:rPr>
            </w:pPr>
            <w:r w:rsidRPr="00D84CED">
              <w:rPr>
                <w:b/>
              </w:rPr>
              <w:t>Solution</w:t>
            </w:r>
          </w:p>
        </w:tc>
      </w:tr>
      <w:tr w:rsidR="00FA2A37" w:rsidTr="001D308A">
        <w:trPr>
          <w:trHeight w:val="2448"/>
        </w:trPr>
        <w:tc>
          <w:tcPr>
            <w:tcW w:w="1096" w:type="dxa"/>
            <w:vAlign w:val="center"/>
          </w:tcPr>
          <w:p w:rsidR="00FA2A37" w:rsidRDefault="00FA2A37" w:rsidP="008F27D6">
            <w:pPr>
              <w:jc w:val="center"/>
            </w:pPr>
            <w:r>
              <w:t>1</w:t>
            </w:r>
          </w:p>
          <w:p w:rsidR="00FA2A37" w:rsidRDefault="00FA2A37" w:rsidP="008F27D6">
            <w:pPr>
              <w:jc w:val="center"/>
            </w:pPr>
          </w:p>
        </w:tc>
        <w:tc>
          <w:tcPr>
            <w:tcW w:w="8254" w:type="dxa"/>
          </w:tcPr>
          <w:p w:rsidR="00FA2A37" w:rsidRDefault="00FA2A37" w:rsidP="008F27D6">
            <w:r>
              <w:t>Answer:</w:t>
            </w:r>
          </w:p>
          <w:p w:rsidR="00FA2A37" w:rsidRDefault="00FA2A37" w:rsidP="008F27D6"/>
          <w:p w:rsidR="00FA2A37" w:rsidRDefault="00FA2A37" w:rsidP="008F27D6">
            <w:pPr>
              <w:rPr>
                <w:lang w:eastAsia="zh-TW"/>
              </w:rPr>
            </w:pPr>
            <w:r>
              <w:t xml:space="preserve">(a) </w:t>
            </w:r>
            <w:r>
              <w:rPr>
                <w:rFonts w:hint="eastAsia"/>
                <w:lang w:eastAsia="zh-TW"/>
              </w:rPr>
              <w:t xml:space="preserve"> </w:t>
            </w:r>
          </w:p>
          <w:p w:rsidR="00FA2A37" w:rsidRDefault="00FA2A37" w:rsidP="008F27D6"/>
          <w:p w:rsidR="00FA2A37" w:rsidRDefault="00FA2A37" w:rsidP="008F27D6">
            <w:pPr>
              <w:rPr>
                <w:lang w:eastAsia="zh-TW"/>
              </w:rPr>
            </w:pPr>
            <w:r>
              <w:t>(b)</w:t>
            </w:r>
            <w:r>
              <w:rPr>
                <w:rFonts w:hint="eastAsia"/>
                <w:lang w:eastAsia="zh-TW"/>
              </w:rPr>
              <w:t xml:space="preserve">  </w:t>
            </w:r>
          </w:p>
          <w:p w:rsidR="00FA2A37" w:rsidRDefault="00FA2A37" w:rsidP="008F27D6"/>
          <w:p w:rsidR="00FA2A37" w:rsidRDefault="00FA2A37" w:rsidP="008F27D6">
            <w:pPr>
              <w:rPr>
                <w:lang w:eastAsia="zh-TW"/>
              </w:rPr>
            </w:pPr>
            <w:r>
              <w:t>(c)</w:t>
            </w:r>
            <w:r>
              <w:rPr>
                <w:rFonts w:hint="eastAsia"/>
                <w:lang w:eastAsia="zh-TW"/>
              </w:rPr>
              <w:t xml:space="preserve">  </w:t>
            </w:r>
          </w:p>
          <w:p w:rsidR="00FA2A37" w:rsidRDefault="00FA2A37" w:rsidP="008F27D6"/>
          <w:p w:rsidR="00FA2A37" w:rsidRDefault="00FA2A37" w:rsidP="008F27D6">
            <w:pPr>
              <w:rPr>
                <w:lang w:eastAsia="zh-TW"/>
              </w:rPr>
            </w:pPr>
            <w:r>
              <w:t>(d)</w:t>
            </w:r>
            <w:r>
              <w:rPr>
                <w:rFonts w:hint="eastAsia"/>
                <w:lang w:eastAsia="zh-TW"/>
              </w:rPr>
              <w:t xml:space="preserve">  </w:t>
            </w:r>
          </w:p>
          <w:p w:rsidR="00FA2A37" w:rsidRDefault="00FA2A37" w:rsidP="008F27D6"/>
          <w:p w:rsidR="00FA2A37" w:rsidRDefault="00FA2A37" w:rsidP="008F27D6">
            <w:pPr>
              <w:rPr>
                <w:lang w:eastAsia="zh-TW"/>
              </w:rPr>
            </w:pPr>
            <w:r>
              <w:t xml:space="preserve">(e) </w:t>
            </w:r>
            <w:r>
              <w:rPr>
                <w:rFonts w:hint="eastAsia"/>
                <w:lang w:eastAsia="zh-TW"/>
              </w:rPr>
              <w:t xml:space="preserve"> </w:t>
            </w:r>
          </w:p>
          <w:p w:rsidR="00FA2A37" w:rsidRDefault="00FA2A37" w:rsidP="008F27D6"/>
          <w:p w:rsidR="00FA2A37" w:rsidRDefault="00E8441B" w:rsidP="008F27D6">
            <w:pPr>
              <w:rPr>
                <w:lang w:eastAsia="zh-TW"/>
              </w:rPr>
            </w:pPr>
            <w:r>
              <w:rPr>
                <w:rFonts w:hint="eastAsia"/>
                <w:lang w:eastAsia="zh-TW"/>
              </w:rPr>
              <w:t>Justification:</w:t>
            </w: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tc>
      </w:tr>
      <w:tr w:rsidR="00FA2A37" w:rsidTr="001D308A">
        <w:trPr>
          <w:trHeight w:val="2448"/>
        </w:trPr>
        <w:tc>
          <w:tcPr>
            <w:tcW w:w="1096" w:type="dxa"/>
            <w:vAlign w:val="center"/>
          </w:tcPr>
          <w:p w:rsidR="00FA2A37" w:rsidRDefault="00FA2A37" w:rsidP="008F27D6">
            <w:pPr>
              <w:jc w:val="center"/>
              <w:rPr>
                <w:lang w:eastAsia="zh-TW"/>
              </w:rPr>
            </w:pPr>
            <w:r>
              <w:rPr>
                <w:rFonts w:hint="eastAsia"/>
                <w:lang w:eastAsia="zh-TW"/>
              </w:rPr>
              <w:lastRenderedPageBreak/>
              <w:t>2</w:t>
            </w:r>
          </w:p>
        </w:tc>
        <w:tc>
          <w:tcPr>
            <w:tcW w:w="8254" w:type="dxa"/>
          </w:tcPr>
          <w:p w:rsidR="00FA2A37" w:rsidRDefault="00FA2A37" w:rsidP="008F27D6">
            <w:pPr>
              <w:rPr>
                <w:lang w:eastAsia="zh-TW"/>
              </w:rPr>
            </w:pPr>
            <w:r>
              <w:rPr>
                <w:rFonts w:hint="eastAsia"/>
                <w:lang w:eastAsia="zh-TW"/>
              </w:rPr>
              <w:t>Answer:</w:t>
            </w:r>
          </w:p>
          <w:p w:rsidR="00FA2A37" w:rsidRDefault="00FA2A37" w:rsidP="008F27D6">
            <w:pPr>
              <w:rPr>
                <w:lang w:eastAsia="zh-TW"/>
              </w:rPr>
            </w:pPr>
          </w:p>
          <w:p w:rsidR="00FA2A37" w:rsidRDefault="00FA2A37" w:rsidP="008F27D6">
            <w:pPr>
              <w:rPr>
                <w:lang w:eastAsia="zh-TW"/>
              </w:rPr>
            </w:pPr>
            <w:r>
              <w:rPr>
                <w:rFonts w:hint="eastAsia"/>
                <w:lang w:eastAsia="zh-TW"/>
              </w:rPr>
              <w:t xml:space="preserve">(a) </w:t>
            </w:r>
          </w:p>
          <w:p w:rsidR="00FA2A37" w:rsidRDefault="00FA2A37" w:rsidP="008F27D6">
            <w:pPr>
              <w:rPr>
                <w:lang w:eastAsia="zh-TW"/>
              </w:rPr>
            </w:pPr>
          </w:p>
          <w:p w:rsidR="00FA2A37" w:rsidRDefault="00FA2A37" w:rsidP="008F27D6">
            <w:pPr>
              <w:rPr>
                <w:lang w:eastAsia="zh-TW"/>
              </w:rPr>
            </w:pPr>
            <w:r>
              <w:rPr>
                <w:rFonts w:hint="eastAsia"/>
                <w:lang w:eastAsia="zh-TW"/>
              </w:rPr>
              <w:t xml:space="preserve">(b) </w:t>
            </w:r>
          </w:p>
          <w:p w:rsidR="00FA2A37" w:rsidRDefault="00FA2A37" w:rsidP="008F27D6">
            <w:pPr>
              <w:rPr>
                <w:lang w:eastAsia="zh-TW"/>
              </w:rPr>
            </w:pPr>
          </w:p>
          <w:p w:rsidR="00FA2A37" w:rsidRDefault="00FA2A37" w:rsidP="008F27D6">
            <w:pPr>
              <w:rPr>
                <w:lang w:eastAsia="zh-TW"/>
              </w:rPr>
            </w:pPr>
            <w:r>
              <w:rPr>
                <w:lang w:eastAsia="zh-TW"/>
              </w:rPr>
              <w:t xml:space="preserve">(c) </w:t>
            </w:r>
          </w:p>
          <w:p w:rsidR="00361868" w:rsidRDefault="00361868" w:rsidP="008F27D6">
            <w:pPr>
              <w:rPr>
                <w:lang w:eastAsia="zh-TW"/>
              </w:rPr>
            </w:pPr>
          </w:p>
          <w:p w:rsidR="00361868" w:rsidRDefault="00361868" w:rsidP="008F27D6">
            <w:pPr>
              <w:rPr>
                <w:lang w:eastAsia="zh-TW"/>
              </w:rPr>
            </w:pPr>
            <w:r>
              <w:rPr>
                <w:lang w:eastAsia="zh-TW"/>
              </w:rPr>
              <w:t>(d)</w:t>
            </w:r>
          </w:p>
          <w:p w:rsidR="00361868" w:rsidRDefault="00361868" w:rsidP="008F27D6">
            <w:pPr>
              <w:rPr>
                <w:lang w:eastAsia="zh-TW"/>
              </w:rPr>
            </w:pPr>
          </w:p>
          <w:p w:rsidR="00361868" w:rsidRDefault="00361868" w:rsidP="008F27D6">
            <w:pPr>
              <w:rPr>
                <w:lang w:eastAsia="zh-TW"/>
              </w:rPr>
            </w:pPr>
            <w:r>
              <w:rPr>
                <w:lang w:eastAsia="zh-TW"/>
              </w:rPr>
              <w:t>(e)</w:t>
            </w:r>
          </w:p>
          <w:p w:rsidR="00FA2A37" w:rsidRDefault="00FA2A37" w:rsidP="008F27D6">
            <w:pPr>
              <w:rPr>
                <w:lang w:eastAsia="zh-TW"/>
              </w:rPr>
            </w:pPr>
          </w:p>
          <w:p w:rsidR="00E8441B" w:rsidRDefault="00E8441B" w:rsidP="00556B72">
            <w:pPr>
              <w:rPr>
                <w:lang w:eastAsia="zh-TW"/>
              </w:rPr>
            </w:pPr>
          </w:p>
          <w:p w:rsidR="00E8441B" w:rsidRDefault="00E8441B" w:rsidP="00556B72">
            <w:pPr>
              <w:rPr>
                <w:lang w:eastAsia="zh-TW"/>
              </w:rPr>
            </w:pPr>
            <w:r>
              <w:rPr>
                <w:rFonts w:hint="eastAsia"/>
                <w:lang w:eastAsia="zh-TW"/>
              </w:rPr>
              <w:t>Justification:</w:t>
            </w:r>
          </w:p>
          <w:p w:rsidR="00E8441B" w:rsidRDefault="00E8441B" w:rsidP="00556B72">
            <w:pPr>
              <w:rPr>
                <w:lang w:eastAsia="zh-TW"/>
              </w:rPr>
            </w:pPr>
          </w:p>
          <w:p w:rsidR="00E8441B" w:rsidRDefault="00E8441B" w:rsidP="00556B72">
            <w:pPr>
              <w:rPr>
                <w:lang w:eastAsia="zh-TW"/>
              </w:rPr>
            </w:pPr>
          </w:p>
          <w:p w:rsidR="00E8441B" w:rsidRDefault="00E8441B" w:rsidP="00556B72">
            <w:pPr>
              <w:rPr>
                <w:lang w:eastAsia="zh-TW"/>
              </w:rPr>
            </w:pPr>
          </w:p>
          <w:p w:rsidR="00E8441B" w:rsidRDefault="00E8441B" w:rsidP="00556B72">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lang w:eastAsia="zh-TW"/>
              </w:rPr>
              <w:t>3</w:t>
            </w:r>
          </w:p>
          <w:p w:rsidR="00A54193" w:rsidRDefault="00A54193" w:rsidP="0015071F">
            <w:pPr>
              <w:jc w:val="center"/>
              <w:rPr>
                <w:lang w:eastAsia="zh-TW"/>
              </w:rPr>
            </w:pPr>
          </w:p>
        </w:tc>
        <w:tc>
          <w:tcPr>
            <w:tcW w:w="8254" w:type="dxa"/>
          </w:tcPr>
          <w:p w:rsidR="00A54193" w:rsidRDefault="00A54193" w:rsidP="008F27D6">
            <w:r>
              <w:t>Answer:</w:t>
            </w:r>
          </w:p>
          <w:p w:rsidR="00A54193" w:rsidRDefault="00A54193" w:rsidP="008F27D6">
            <w:pPr>
              <w:rPr>
                <w:lang w:eastAsia="zh-TW"/>
              </w:rPr>
            </w:pPr>
          </w:p>
          <w:p w:rsidR="00A54193" w:rsidRDefault="00A54193" w:rsidP="008F27D6">
            <w:pPr>
              <w:rPr>
                <w:lang w:eastAsia="zh-TW"/>
              </w:rPr>
            </w:pPr>
            <w:r>
              <w:rPr>
                <w:rFonts w:hint="eastAsia"/>
                <w:lang w:eastAsia="zh-TW"/>
              </w:rPr>
              <w:t xml:space="preserve">(a) </w:t>
            </w:r>
          </w:p>
          <w:tbl>
            <w:tblPr>
              <w:tblW w:w="5620" w:type="dxa"/>
              <w:jc w:val="center"/>
              <w:tblCellMar>
                <w:left w:w="28" w:type="dxa"/>
                <w:right w:w="28" w:type="dxa"/>
              </w:tblCellMar>
              <w:tblLook w:val="04A0" w:firstRow="1" w:lastRow="0" w:firstColumn="1" w:lastColumn="0" w:noHBand="0" w:noVBand="1"/>
            </w:tblPr>
            <w:tblGrid>
              <w:gridCol w:w="2540"/>
              <w:gridCol w:w="1200"/>
              <w:gridCol w:w="1880"/>
            </w:tblGrid>
            <w:tr w:rsidR="00D01C50" w:rsidRPr="00F0186B" w:rsidTr="00522928">
              <w:trPr>
                <w:trHeight w:val="336"/>
                <w:jc w:val="center"/>
              </w:trPr>
              <w:tc>
                <w:tcPr>
                  <w:tcW w:w="2540"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Study</w:t>
                  </w:r>
                  <w:r w:rsidRPr="00F0186B">
                    <w:rPr>
                      <w:rFonts w:ascii="Calibri" w:eastAsia="PMingLiU" w:hAnsi="Calibri" w:cs="PMingLiU"/>
                      <w:color w:val="000000"/>
                      <w:sz w:val="22"/>
                      <w:szCs w:val="22"/>
                      <w:lang w:eastAsia="zh-TW"/>
                    </w:rPr>
                    <w:t xml:space="preserve"> Time (in </w:t>
                  </w:r>
                  <w:r>
                    <w:rPr>
                      <w:rFonts w:ascii="Calibri" w:eastAsia="PMingLiU" w:hAnsi="Calibri" w:cs="PMingLiU" w:hint="eastAsia"/>
                      <w:color w:val="000000"/>
                      <w:sz w:val="22"/>
                      <w:szCs w:val="22"/>
                      <w:lang w:eastAsia="zh-TW"/>
                    </w:rPr>
                    <w:t>hours</w:t>
                  </w:r>
                  <w:r w:rsidRPr="00F0186B">
                    <w:rPr>
                      <w:rFonts w:ascii="Calibri" w:eastAsia="PMingLiU" w:hAnsi="Calibri" w:cs="PMingLiU"/>
                      <w:color w:val="000000"/>
                      <w:sz w:val="22"/>
                      <w:szCs w:val="22"/>
                      <w:lang w:eastAsia="zh-TW"/>
                    </w:rPr>
                    <w:t>)</w:t>
                  </w:r>
                </w:p>
              </w:tc>
              <w:tc>
                <w:tcPr>
                  <w:tcW w:w="1200" w:type="dxa"/>
                  <w:tcBorders>
                    <w:top w:val="single" w:sz="4" w:space="0" w:color="auto"/>
                    <w:left w:val="nil"/>
                    <w:bottom w:val="double" w:sz="6"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Frequency</w:t>
                  </w:r>
                </w:p>
              </w:tc>
              <w:tc>
                <w:tcPr>
                  <w:tcW w:w="1880" w:type="dxa"/>
                  <w:tcBorders>
                    <w:top w:val="single" w:sz="4" w:space="0" w:color="auto"/>
                    <w:left w:val="nil"/>
                    <w:bottom w:val="double" w:sz="6"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Relative Frequency</w:t>
                  </w:r>
                </w:p>
              </w:tc>
            </w:tr>
            <w:tr w:rsidR="00D01C50" w:rsidRPr="00F0186B" w:rsidTr="00522928">
              <w:trPr>
                <w:trHeight w:val="336"/>
                <w:jc w:val="center"/>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 xml:space="preserve">0.0 </w:t>
                  </w:r>
                  <w:r>
                    <w:rPr>
                      <w:rFonts w:ascii="Calibri" w:eastAsia="PMingLiU" w:hAnsi="Calibri" w:cs="PMingLiU"/>
                      <w:color w:val="000000"/>
                      <w:sz w:val="22"/>
                      <w:szCs w:val="22"/>
                      <w:lang w:eastAsia="zh-TW"/>
                    </w:rPr>
                    <w:t>–</w:t>
                  </w:r>
                  <w:r>
                    <w:rPr>
                      <w:rFonts w:ascii="Calibri" w:eastAsia="PMingLiU" w:hAnsi="Calibri" w:cs="PMingLiU" w:hint="eastAsia"/>
                      <w:color w:val="000000"/>
                      <w:sz w:val="22"/>
                      <w:szCs w:val="22"/>
                      <w:lang w:eastAsia="zh-TW"/>
                    </w:rPr>
                    <w:t xml:space="preserve"> </w:t>
                  </w:r>
                  <w:r>
                    <w:rPr>
                      <w:rFonts w:ascii="Calibri" w:eastAsia="PMingLiU" w:hAnsi="Calibri" w:cs="PMingLiU"/>
                      <w:color w:val="000000"/>
                      <w:sz w:val="22"/>
                      <w:szCs w:val="22"/>
                      <w:lang w:eastAsia="zh-TW"/>
                    </w:rPr>
                    <w:t>5.0</w:t>
                  </w:r>
                </w:p>
              </w:tc>
              <w:tc>
                <w:tcPr>
                  <w:tcW w:w="1200" w:type="dxa"/>
                  <w:tcBorders>
                    <w:top w:val="nil"/>
                    <w:left w:val="nil"/>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40</w:t>
                  </w:r>
                </w:p>
              </w:tc>
              <w:tc>
                <w:tcPr>
                  <w:tcW w:w="1880" w:type="dxa"/>
                  <w:tcBorders>
                    <w:top w:val="nil"/>
                    <w:left w:val="nil"/>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p>
              </w:tc>
            </w:tr>
            <w:tr w:rsidR="00D01C50" w:rsidRPr="00F0186B" w:rsidTr="00522928">
              <w:trPr>
                <w:trHeight w:val="324"/>
                <w:jc w:val="center"/>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5</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10.0</w:t>
                  </w:r>
                </w:p>
              </w:tc>
              <w:tc>
                <w:tcPr>
                  <w:tcW w:w="1200" w:type="dxa"/>
                  <w:tcBorders>
                    <w:top w:val="nil"/>
                    <w:left w:val="nil"/>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100</w:t>
                  </w:r>
                </w:p>
              </w:tc>
              <w:tc>
                <w:tcPr>
                  <w:tcW w:w="1880" w:type="dxa"/>
                  <w:tcBorders>
                    <w:top w:val="nil"/>
                    <w:left w:val="nil"/>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p>
              </w:tc>
            </w:tr>
            <w:tr w:rsidR="00D01C50" w:rsidRPr="00F0186B" w:rsidTr="00522928">
              <w:trPr>
                <w:trHeight w:val="324"/>
                <w:jc w:val="center"/>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10</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15.0</w:t>
                  </w:r>
                </w:p>
              </w:tc>
              <w:tc>
                <w:tcPr>
                  <w:tcW w:w="1200" w:type="dxa"/>
                  <w:tcBorders>
                    <w:top w:val="nil"/>
                    <w:left w:val="nil"/>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p>
              </w:tc>
              <w:tc>
                <w:tcPr>
                  <w:tcW w:w="1880" w:type="dxa"/>
                  <w:tcBorders>
                    <w:top w:val="nil"/>
                    <w:left w:val="nil"/>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0.25</w:t>
                  </w:r>
                </w:p>
              </w:tc>
            </w:tr>
            <w:tr w:rsidR="00D01C50" w:rsidRPr="00F0186B" w:rsidTr="00522928">
              <w:trPr>
                <w:trHeight w:val="336"/>
                <w:jc w:val="center"/>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C50"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15.</w:t>
                  </w:r>
                  <w:r>
                    <w:rPr>
                      <w:rFonts w:ascii="Calibri" w:eastAsia="PMingLiU" w:hAnsi="Calibri" w:cs="PMingLiU"/>
                      <w:color w:val="000000"/>
                      <w:sz w:val="22"/>
                      <w:szCs w:val="22"/>
                      <w:lang w:eastAsia="zh-TW"/>
                    </w:rPr>
                    <w:t>1</w:t>
                  </w:r>
                  <w:r>
                    <w:rPr>
                      <w:rFonts w:ascii="Calibri" w:eastAsia="PMingLiU" w:hAnsi="Calibri" w:cs="PMingLiU" w:hint="eastAsia"/>
                      <w:color w:val="000000"/>
                      <w:sz w:val="22"/>
                      <w:szCs w:val="22"/>
                      <w:lang w:eastAsia="zh-TW"/>
                    </w:rPr>
                    <w:t xml:space="preserve"> -</w:t>
                  </w:r>
                  <w:r>
                    <w:rPr>
                      <w:rFonts w:ascii="Calibri" w:eastAsia="PMingLiU" w:hAnsi="Calibri" w:cs="PMingLiU"/>
                      <w:color w:val="000000"/>
                      <w:sz w:val="22"/>
                      <w:szCs w:val="22"/>
                      <w:lang w:eastAsia="zh-TW"/>
                    </w:rPr>
                    <w:t xml:space="preserve"> 20.0</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D01C50"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120</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p>
              </w:tc>
            </w:tr>
            <w:tr w:rsidR="00D01C50" w:rsidRPr="00F0186B" w:rsidTr="00522928">
              <w:trPr>
                <w:trHeight w:val="336"/>
                <w:jc w:val="center"/>
              </w:trPr>
              <w:tc>
                <w:tcPr>
                  <w:tcW w:w="2540" w:type="dxa"/>
                  <w:tcBorders>
                    <w:top w:val="single" w:sz="4" w:space="0" w:color="auto"/>
                    <w:left w:val="single" w:sz="4" w:space="0" w:color="auto"/>
                    <w:bottom w:val="nil"/>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20</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25.0</w:t>
                  </w:r>
                </w:p>
              </w:tc>
              <w:tc>
                <w:tcPr>
                  <w:tcW w:w="1200" w:type="dxa"/>
                  <w:tcBorders>
                    <w:top w:val="single" w:sz="4" w:space="0" w:color="auto"/>
                    <w:left w:val="nil"/>
                    <w:bottom w:val="nil"/>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p>
              </w:tc>
              <w:tc>
                <w:tcPr>
                  <w:tcW w:w="1880" w:type="dxa"/>
                  <w:tcBorders>
                    <w:top w:val="single" w:sz="4" w:space="0" w:color="auto"/>
                    <w:left w:val="nil"/>
                    <w:bottom w:val="nil"/>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p>
              </w:tc>
            </w:tr>
            <w:tr w:rsidR="00D01C50" w:rsidRPr="00F0186B" w:rsidTr="00522928">
              <w:trPr>
                <w:trHeight w:val="336"/>
                <w:jc w:val="center"/>
              </w:trPr>
              <w:tc>
                <w:tcPr>
                  <w:tcW w:w="254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lastRenderedPageBreak/>
                    <w:t>Total</w:t>
                  </w:r>
                </w:p>
              </w:tc>
              <w:tc>
                <w:tcPr>
                  <w:tcW w:w="1200" w:type="dxa"/>
                  <w:tcBorders>
                    <w:top w:val="double" w:sz="6" w:space="0" w:color="auto"/>
                    <w:left w:val="nil"/>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5</w:t>
                  </w:r>
                  <w:r>
                    <w:rPr>
                      <w:rFonts w:ascii="Calibri" w:eastAsia="PMingLiU" w:hAnsi="Calibri" w:cs="PMingLiU" w:hint="eastAsia"/>
                      <w:color w:val="000000"/>
                      <w:sz w:val="22"/>
                      <w:szCs w:val="22"/>
                      <w:lang w:eastAsia="zh-TW"/>
                    </w:rPr>
                    <w:t>00</w:t>
                  </w:r>
                </w:p>
              </w:tc>
              <w:tc>
                <w:tcPr>
                  <w:tcW w:w="1880" w:type="dxa"/>
                  <w:tcBorders>
                    <w:top w:val="double" w:sz="6" w:space="0" w:color="auto"/>
                    <w:left w:val="nil"/>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p>
              </w:tc>
            </w:tr>
          </w:tbl>
          <w:p w:rsidR="00DE6264" w:rsidRDefault="00DE6264" w:rsidP="008F27D6">
            <w:pPr>
              <w:rPr>
                <w:lang w:eastAsia="zh-TW"/>
              </w:rPr>
            </w:pP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Pr>
              <w:rPr>
                <w:lang w:eastAsia="zh-TW"/>
              </w:rPr>
            </w:pPr>
          </w:p>
          <w:p w:rsidR="00A54193" w:rsidRDefault="00A54193" w:rsidP="008F27D6">
            <w:pPr>
              <w:rPr>
                <w:lang w:eastAsia="zh-TW"/>
              </w:rPr>
            </w:pPr>
            <w:r>
              <w:rPr>
                <w:rFonts w:hint="eastAsia"/>
                <w:lang w:eastAsia="zh-TW"/>
              </w:rPr>
              <w:t xml:space="preserve">(c) </w:t>
            </w:r>
          </w:p>
          <w:p w:rsidR="00A54193" w:rsidRDefault="00A54193" w:rsidP="008F27D6">
            <w:pPr>
              <w:rPr>
                <w:lang w:eastAsia="zh-TW"/>
              </w:rPr>
            </w:pPr>
          </w:p>
          <w:p w:rsidR="00A54193" w:rsidRDefault="00A54193" w:rsidP="008F27D6">
            <w:pPr>
              <w:rPr>
                <w:lang w:eastAsia="zh-TW"/>
              </w:rPr>
            </w:pPr>
            <w:r>
              <w:rPr>
                <w:rFonts w:hint="eastAsia"/>
                <w:lang w:eastAsia="zh-TW"/>
              </w:rPr>
              <w:t>Work for (a) and (b):</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15071F">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lang w:eastAsia="zh-TW"/>
              </w:rPr>
              <w:lastRenderedPageBreak/>
              <w:t>4</w:t>
            </w:r>
          </w:p>
          <w:p w:rsidR="00A54193" w:rsidRDefault="00A54193" w:rsidP="008F27D6">
            <w:pPr>
              <w:jc w:val="center"/>
              <w:rPr>
                <w:lang w:eastAsia="zh-TW"/>
              </w:rP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Pr>
              <w:rPr>
                <w:lang w:eastAsia="zh-TW"/>
              </w:rPr>
            </w:pPr>
          </w:p>
          <w:p w:rsidR="00A54193" w:rsidRDefault="00A54193" w:rsidP="008F27D6">
            <w:pPr>
              <w:rPr>
                <w:lang w:eastAsia="zh-TW"/>
              </w:rPr>
            </w:pPr>
            <w:r>
              <w:rPr>
                <w:rFonts w:hint="eastAsia"/>
                <w:lang w:eastAsia="zh-TW"/>
              </w:rPr>
              <w:t>(c)</w:t>
            </w:r>
          </w:p>
          <w:p w:rsidR="003C476E" w:rsidRDefault="003C476E" w:rsidP="008F27D6">
            <w:pPr>
              <w:rPr>
                <w:lang w:eastAsia="zh-TW"/>
              </w:rPr>
            </w:pPr>
          </w:p>
          <w:p w:rsidR="003C476E" w:rsidRDefault="003C476E" w:rsidP="008F27D6">
            <w:pPr>
              <w:rPr>
                <w:lang w:eastAsia="zh-TW"/>
              </w:rPr>
            </w:pPr>
            <w:r>
              <w:rPr>
                <w:lang w:eastAsia="zh-TW"/>
              </w:rPr>
              <w:t>(d)</w:t>
            </w:r>
          </w:p>
          <w:p w:rsidR="003C476E" w:rsidRDefault="003C476E" w:rsidP="008F27D6">
            <w:pPr>
              <w:rPr>
                <w:lang w:eastAsia="zh-TW"/>
              </w:rPr>
            </w:pPr>
          </w:p>
          <w:p w:rsidR="003C476E" w:rsidRDefault="003C476E" w:rsidP="008F27D6">
            <w:pPr>
              <w:rPr>
                <w:lang w:eastAsia="zh-TW"/>
              </w:rPr>
            </w:pPr>
            <w:r>
              <w:rPr>
                <w:lang w:eastAsia="zh-TW"/>
              </w:rPr>
              <w:t>(e)</w:t>
            </w:r>
          </w:p>
          <w:p w:rsidR="00A54193" w:rsidRDefault="00A54193" w:rsidP="008F27D6"/>
          <w:p w:rsidR="00A54193" w:rsidRDefault="003C476E" w:rsidP="00556B72">
            <w:pPr>
              <w:rPr>
                <w:lang w:eastAsia="zh-TW"/>
              </w:rPr>
            </w:pPr>
            <w:r>
              <w:rPr>
                <w:lang w:eastAsia="zh-TW"/>
              </w:rPr>
              <w:t xml:space="preserve">Work for (a), (b), (c) </w:t>
            </w:r>
            <w:r w:rsidR="00A54193">
              <w:t xml:space="preserve">: </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601969" w:rsidP="008F27D6">
            <w:pPr>
              <w:jc w:val="center"/>
              <w:rPr>
                <w:lang w:eastAsia="zh-TW"/>
              </w:rPr>
            </w:pPr>
            <w:r>
              <w:rPr>
                <w:lang w:eastAsia="zh-TW"/>
              </w:rPr>
              <w:t>5</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556B72">
            <w:pPr>
              <w:rPr>
                <w:lang w:eastAsia="zh-TW"/>
              </w:rPr>
            </w:pPr>
            <w:r w:rsidRPr="00285F2A">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Pr>
              <w:rPr>
                <w:lang w:eastAsia="zh-TW"/>
              </w:rPr>
            </w:pPr>
          </w:p>
          <w:p w:rsidR="00A54193" w:rsidRDefault="00A54193" w:rsidP="00556B72">
            <w:pPr>
              <w:rPr>
                <w:lang w:eastAsia="zh-TW"/>
              </w:rPr>
            </w:pPr>
          </w:p>
          <w:p w:rsidR="00A54193" w:rsidRDefault="00A54193" w:rsidP="00556B72">
            <w:pPr>
              <w:rPr>
                <w:lang w:eastAsia="zh-TW"/>
              </w:rPr>
            </w:pPr>
            <w:r>
              <w:rPr>
                <w:rFonts w:hint="eastAsia"/>
                <w:lang w:eastAsia="zh-TW"/>
              </w:rPr>
              <w:t>Work for</w:t>
            </w:r>
            <w:r>
              <w:rPr>
                <w:lang w:eastAsia="zh-TW"/>
              </w:rPr>
              <w:t xml:space="preserve"> (a) and (</w:t>
            </w:r>
            <w:r>
              <w:rPr>
                <w:rFonts w:hint="eastAsia"/>
                <w:lang w:eastAsia="zh-TW"/>
              </w:rPr>
              <w:t>b):</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601969" w:rsidP="008F27D6">
            <w:pPr>
              <w:jc w:val="center"/>
              <w:rPr>
                <w:lang w:eastAsia="zh-TW"/>
              </w:rPr>
            </w:pPr>
            <w:r>
              <w:rPr>
                <w:lang w:eastAsia="zh-TW"/>
              </w:rPr>
              <w:lastRenderedPageBreak/>
              <w:t>6</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 w:rsidR="00A54193" w:rsidRDefault="00A54193" w:rsidP="008F27D6">
            <w:pPr>
              <w:rPr>
                <w:lang w:eastAsia="zh-TW"/>
              </w:rPr>
            </w:pPr>
            <w:r>
              <w:t>Work</w:t>
            </w:r>
            <w:r>
              <w:rPr>
                <w:rFonts w:hint="eastAsia"/>
                <w:lang w:eastAsia="zh-TW"/>
              </w:rPr>
              <w:t xml:space="preserve"> for (b)</w:t>
            </w:r>
            <w:r>
              <w:t>:</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 w:rsidR="00A54193" w:rsidRDefault="00A54193" w:rsidP="00556B72">
            <w:pPr>
              <w:rPr>
                <w:lang w:eastAsia="zh-TW"/>
              </w:rPr>
            </w:pPr>
          </w:p>
        </w:tc>
      </w:tr>
      <w:tr w:rsidR="00A54193" w:rsidTr="001D308A">
        <w:trPr>
          <w:trHeight w:val="2448"/>
        </w:trPr>
        <w:tc>
          <w:tcPr>
            <w:tcW w:w="1096" w:type="dxa"/>
            <w:vAlign w:val="center"/>
          </w:tcPr>
          <w:p w:rsidR="00A54193" w:rsidRDefault="00601969" w:rsidP="008F27D6">
            <w:pPr>
              <w:jc w:val="center"/>
              <w:rPr>
                <w:lang w:eastAsia="zh-TW"/>
              </w:rPr>
            </w:pPr>
            <w:r>
              <w:rPr>
                <w:lang w:eastAsia="zh-TW"/>
              </w:rPr>
              <w:t>7</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 w:rsidR="00A54193" w:rsidRDefault="00A54193" w:rsidP="008F27D6">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tc>
      </w:tr>
      <w:tr w:rsidR="00A54193" w:rsidTr="001D308A">
        <w:trPr>
          <w:trHeight w:val="2448"/>
        </w:trPr>
        <w:tc>
          <w:tcPr>
            <w:tcW w:w="1096" w:type="dxa"/>
            <w:vAlign w:val="center"/>
          </w:tcPr>
          <w:p w:rsidR="00A54193" w:rsidRDefault="00601969" w:rsidP="008F27D6">
            <w:pPr>
              <w:jc w:val="center"/>
              <w:rPr>
                <w:lang w:eastAsia="zh-TW"/>
              </w:rPr>
            </w:pPr>
            <w:r>
              <w:rPr>
                <w:lang w:eastAsia="zh-TW"/>
              </w:rPr>
              <w:t>8</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 w:rsidR="00A54193" w:rsidRDefault="00A54193" w:rsidP="008F27D6">
            <w:r>
              <w:t>Work</w:t>
            </w:r>
            <w:r>
              <w:rPr>
                <w:rFonts w:hint="eastAsia"/>
                <w:lang w:eastAsia="zh-TW"/>
              </w:rPr>
              <w:t xml:space="preserve"> for (a) and (b)</w:t>
            </w:r>
            <w:r>
              <w:t>:</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601969" w:rsidP="008F27D6">
            <w:pPr>
              <w:jc w:val="center"/>
              <w:rPr>
                <w:lang w:eastAsia="zh-TW"/>
              </w:rPr>
            </w:pPr>
            <w:r>
              <w:rPr>
                <w:lang w:eastAsia="zh-TW"/>
              </w:rPr>
              <w:lastRenderedPageBreak/>
              <w:t>9</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8B09AA" w:rsidRDefault="008B09AA" w:rsidP="008F27D6">
            <w:pPr>
              <w:rPr>
                <w:lang w:eastAsia="zh-TW"/>
              </w:rPr>
            </w:pPr>
            <w:r>
              <w:rPr>
                <w:lang w:eastAsia="zh-TW"/>
              </w:rPr>
              <w:t>(a)</w:t>
            </w:r>
          </w:p>
          <w:tbl>
            <w:tblPr>
              <w:tblW w:w="1920" w:type="dxa"/>
              <w:tblInd w:w="2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tblGrid>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b/>
                      <w:bCs/>
                      <w:color w:val="000000"/>
                    </w:rPr>
                  </w:pPr>
                  <w:r w:rsidRPr="006B2C91">
                    <w:rPr>
                      <w:rFonts w:eastAsia="Times New Roman"/>
                      <w:b/>
                      <w:bCs/>
                      <w:color w:val="000000"/>
                    </w:rPr>
                    <w:t>x</w:t>
                  </w:r>
                </w:p>
              </w:tc>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b/>
                      <w:bCs/>
                      <w:color w:val="000000"/>
                    </w:rPr>
                  </w:pPr>
                  <w:r w:rsidRPr="006B2C91">
                    <w:rPr>
                      <w:rFonts w:eastAsia="Times New Roman"/>
                      <w:b/>
                      <w:bCs/>
                      <w:color w:val="000000"/>
                    </w:rPr>
                    <w:t>P(x)</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002E6955">
                    <w:rPr>
                      <w:color w:val="000000"/>
                      <w:lang w:eastAsia="zh-TW"/>
                    </w:rPr>
                    <w:t>5</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10</w:t>
                  </w:r>
                  <w:r w:rsidRPr="006B2C91">
                    <w:rPr>
                      <w:rFonts w:eastAsia="Times New Roman"/>
                      <w:color w:val="000000"/>
                    </w:rPr>
                    <w:t xml:space="preserve">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00C86E37">
                    <w:rPr>
                      <w:color w:val="000000"/>
                      <w:lang w:eastAsia="zh-TW"/>
                    </w:rPr>
                    <w:t>2</w:t>
                  </w:r>
                  <w:r w:rsidRPr="006B2C91">
                    <w:rPr>
                      <w:rFonts w:eastAsia="Times New Roman"/>
                      <w:color w:val="000000"/>
                    </w:rPr>
                    <w:t xml:space="preserve">0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p>
              </w:tc>
            </w:tr>
            <w:tr w:rsidR="008B09AA" w:rsidRPr="006B2C91" w:rsidTr="00E72552">
              <w:trPr>
                <w:trHeight w:val="315"/>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002E6955">
                    <w:rPr>
                      <w:color w:val="000000"/>
                      <w:lang w:eastAsia="zh-TW"/>
                    </w:rPr>
                    <w:t>5</w:t>
                  </w:r>
                  <w:r w:rsidRPr="006B2C91">
                    <w:rPr>
                      <w:rFonts w:eastAsia="Times New Roman"/>
                      <w:color w:val="000000"/>
                    </w:rPr>
                    <w:t xml:space="preserve">0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p>
              </w:tc>
            </w:tr>
          </w:tbl>
          <w:p w:rsidR="00601969" w:rsidRDefault="00601969" w:rsidP="008B09AA">
            <w:pPr>
              <w:pStyle w:val="ListParagraph"/>
              <w:numPr>
                <w:ilvl w:val="0"/>
                <w:numId w:val="8"/>
              </w:numPr>
              <w:rPr>
                <w:lang w:eastAsia="zh-TW"/>
              </w:rPr>
            </w:pPr>
          </w:p>
          <w:p w:rsidR="00601969" w:rsidRDefault="00601969" w:rsidP="00601969">
            <w:pPr>
              <w:rPr>
                <w:lang w:eastAsia="zh-TW"/>
              </w:rPr>
            </w:pPr>
          </w:p>
          <w:p w:rsidR="00A54193" w:rsidRDefault="00A54193" w:rsidP="008F27D6">
            <w:pPr>
              <w:rPr>
                <w:lang w:eastAsia="zh-TW"/>
              </w:rPr>
            </w:pPr>
          </w:p>
          <w:p w:rsidR="00A54193" w:rsidRDefault="00A54193" w:rsidP="008F27D6">
            <w:pPr>
              <w:rPr>
                <w:lang w:eastAsia="zh-TW"/>
              </w:rPr>
            </w:pPr>
            <w:r>
              <w:t>Work</w:t>
            </w:r>
            <w:r w:rsidR="008B09AA">
              <w:t xml:space="preserve"> for (a) and (b)</w:t>
            </w:r>
            <w:r w:rsidR="00FB1206">
              <w:t>:</w:t>
            </w:r>
          </w:p>
          <w:p w:rsidR="00A54193" w:rsidRDefault="00A54193" w:rsidP="008F27D6">
            <w:pPr>
              <w:rPr>
                <w:lang w:eastAsia="zh-TW"/>
              </w:rPr>
            </w:pPr>
          </w:p>
          <w:p w:rsidR="00A54193" w:rsidRDefault="00A54193" w:rsidP="008F27D6"/>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rFonts w:hint="eastAsia"/>
                <w:lang w:eastAsia="zh-TW"/>
              </w:rPr>
              <w:t>1</w:t>
            </w:r>
            <w:r w:rsidR="00601969">
              <w:rPr>
                <w:lang w:eastAsia="zh-TW"/>
              </w:rPr>
              <w:t>0</w:t>
            </w:r>
          </w:p>
          <w:p w:rsidR="00A54193" w:rsidRDefault="00A54193" w:rsidP="008F27D6">
            <w:pPr>
              <w:jc w:val="center"/>
            </w:pPr>
          </w:p>
        </w:tc>
        <w:tc>
          <w:tcPr>
            <w:tcW w:w="8254" w:type="dxa"/>
          </w:tcPr>
          <w:p w:rsidR="00A54193" w:rsidRDefault="00A54193" w:rsidP="008F27D6">
            <w:r>
              <w:t>Answer:</w:t>
            </w:r>
          </w:p>
          <w:p w:rsidR="00A54193" w:rsidRDefault="00A54193" w:rsidP="008F27D6"/>
          <w:p w:rsidR="00A54193" w:rsidRDefault="00A54193" w:rsidP="008F27D6">
            <w:pPr>
              <w:rPr>
                <w:lang w:eastAsia="zh-TW"/>
              </w:rPr>
            </w:pPr>
            <w:r>
              <w:t>(a)</w:t>
            </w:r>
            <w:r>
              <w:rPr>
                <w:rFonts w:hint="eastAsia"/>
                <w:lang w:eastAsia="zh-TW"/>
              </w:rPr>
              <w:t xml:space="preserve"> </w:t>
            </w:r>
          </w:p>
          <w:p w:rsidR="00A54193" w:rsidRDefault="00A54193" w:rsidP="008F27D6"/>
          <w:p w:rsidR="00A54193" w:rsidRDefault="00A54193" w:rsidP="008F27D6">
            <w:r>
              <w:t>(b)</w:t>
            </w:r>
            <w:r>
              <w:rPr>
                <w:rFonts w:hint="eastAsia"/>
                <w:lang w:eastAsia="zh-TW"/>
              </w:rPr>
              <w:t xml:space="preserve"> </w:t>
            </w:r>
          </w:p>
          <w:p w:rsidR="00A54193" w:rsidRDefault="00A54193" w:rsidP="008F27D6"/>
          <w:p w:rsidR="00A54193" w:rsidRDefault="00A54193" w:rsidP="008F27D6">
            <w:pPr>
              <w:rPr>
                <w:lang w:eastAsia="zh-TW"/>
              </w:rPr>
            </w:pPr>
            <w:r>
              <w:t>Work for (</w:t>
            </w:r>
            <w:r>
              <w:rPr>
                <w:rFonts w:hint="eastAsia"/>
                <w:lang w:eastAsia="zh-TW"/>
              </w:rPr>
              <w:t>b</w:t>
            </w:r>
            <w:r>
              <w:t>) :</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rFonts w:hint="eastAsia"/>
                <w:lang w:eastAsia="zh-TW"/>
              </w:rPr>
              <w:lastRenderedPageBreak/>
              <w:t>1</w:t>
            </w:r>
            <w:r w:rsidR="00601969">
              <w:rPr>
                <w:lang w:eastAsia="zh-TW"/>
              </w:rPr>
              <w:t>1</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 w:rsidR="00A54193" w:rsidRDefault="00A54193" w:rsidP="008F27D6">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rFonts w:hint="eastAsia"/>
                <w:lang w:eastAsia="zh-TW"/>
              </w:rPr>
              <w:t>1</w:t>
            </w:r>
            <w:r w:rsidR="00601969">
              <w:rPr>
                <w:lang w:eastAsia="zh-TW"/>
              </w:rPr>
              <w:t>2</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(a)</w:t>
            </w:r>
          </w:p>
          <w:p w:rsidR="00A54193" w:rsidRDefault="00A54193" w:rsidP="008F27D6">
            <w:pPr>
              <w:rPr>
                <w:lang w:eastAsia="zh-TW"/>
              </w:rPr>
            </w:pPr>
          </w:p>
          <w:p w:rsidR="00A54193" w:rsidRDefault="00A54193" w:rsidP="008F27D6">
            <w:pPr>
              <w:rPr>
                <w:lang w:eastAsia="zh-TW"/>
              </w:rPr>
            </w:pPr>
            <w:r>
              <w:rPr>
                <w:rFonts w:hint="eastAsia"/>
                <w:lang w:eastAsia="zh-TW"/>
              </w:rPr>
              <w:t>(b)</w:t>
            </w:r>
          </w:p>
          <w:p w:rsidR="00A54193" w:rsidRDefault="00A54193" w:rsidP="008F27D6">
            <w:pPr>
              <w:rPr>
                <w:lang w:eastAsia="zh-TW"/>
              </w:rPr>
            </w:pPr>
          </w:p>
          <w:p w:rsidR="00A54193" w:rsidRDefault="00A54193" w:rsidP="00556B72">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t>1</w:t>
            </w:r>
            <w:r w:rsidR="00601969">
              <w:rPr>
                <w:lang w:eastAsia="zh-TW"/>
              </w:rPr>
              <w:t>3</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 w:rsidR="00A54193" w:rsidRDefault="00A54193" w:rsidP="008F27D6">
            <w:pPr>
              <w:rPr>
                <w:lang w:eastAsia="zh-TW"/>
              </w:rPr>
            </w:pPr>
            <w:r>
              <w:t>Work:</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662B28" w:rsidRDefault="00662B28" w:rsidP="008F27D6">
            <w:pPr>
              <w:rPr>
                <w:lang w:eastAsia="zh-TW"/>
              </w:rPr>
            </w:pPr>
          </w:p>
          <w:p w:rsidR="00A54193" w:rsidRDefault="00A54193" w:rsidP="008F27D6">
            <w:pPr>
              <w:rPr>
                <w:lang w:eastAsia="zh-TW"/>
              </w:rPr>
            </w:pPr>
          </w:p>
          <w:p w:rsidR="00A54193" w:rsidRDefault="00A54193" w:rsidP="008F27D6">
            <w:pPr>
              <w:rPr>
                <w:lang w:eastAsia="zh-TW"/>
              </w:rPr>
            </w:pPr>
          </w:p>
          <w:p w:rsidR="00A54193" w:rsidRPr="003C6D26"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pPr>
            <w:r>
              <w:rPr>
                <w:rFonts w:hint="eastAsia"/>
                <w:lang w:eastAsia="zh-TW"/>
              </w:rPr>
              <w:t>1</w:t>
            </w:r>
            <w:r w:rsidR="00601969">
              <w:rPr>
                <w:lang w:eastAsia="zh-TW"/>
              </w:rPr>
              <w:t>4</w:t>
            </w: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 w:rsidR="00A54193" w:rsidRDefault="00A54193" w:rsidP="008F27D6">
            <w:r>
              <w:t>Work:</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Pr="00AD1A0C"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rFonts w:hint="eastAsia"/>
                <w:lang w:eastAsia="zh-TW"/>
              </w:rPr>
              <w:lastRenderedPageBreak/>
              <w:t>1</w:t>
            </w:r>
            <w:r w:rsidR="00601969">
              <w:rPr>
                <w:lang w:eastAsia="zh-TW"/>
              </w:rPr>
              <w:t>5</w:t>
            </w:r>
          </w:p>
          <w:p w:rsidR="00A54193" w:rsidRDefault="00A54193" w:rsidP="002F4F74">
            <w:pPr>
              <w:jc w:val="center"/>
              <w:rPr>
                <w:lang w:eastAsia="zh-TW"/>
              </w:rPr>
            </w:pPr>
          </w:p>
        </w:tc>
        <w:tc>
          <w:tcPr>
            <w:tcW w:w="8254" w:type="dxa"/>
          </w:tcPr>
          <w:p w:rsidR="00A54193" w:rsidRDefault="00A54193" w:rsidP="008F27D6">
            <w:r>
              <w:t>Answer:</w:t>
            </w:r>
          </w:p>
          <w:p w:rsidR="00A54193" w:rsidRDefault="00A54193" w:rsidP="008F27D6">
            <w:pPr>
              <w:rPr>
                <w:lang w:eastAsia="zh-TW"/>
              </w:rPr>
            </w:pPr>
            <w:r>
              <w:rPr>
                <w:rFonts w:hint="eastAsia"/>
                <w:lang w:eastAsia="zh-TW"/>
              </w:rPr>
              <w:t xml:space="preserve">(a) </w:t>
            </w:r>
            <m:oMath>
              <m:r>
                <m:rPr>
                  <m:sty m:val="p"/>
                </m:rPr>
                <w:rPr>
                  <w:rFonts w:ascii="Cambria Math" w:hAnsi="Cambria Math"/>
                  <w:lang w:eastAsia="zh-TW"/>
                </w:rPr>
                <m:t>.</m:t>
              </m:r>
            </m:oMath>
          </w:p>
          <w:p w:rsidR="00A54193" w:rsidRPr="00BD020A" w:rsidRDefault="00A54193" w:rsidP="008F27D6">
            <w:pPr>
              <w:rPr>
                <w:lang w:eastAsia="zh-TW"/>
              </w:rPr>
            </w:pPr>
          </w:p>
          <w:p w:rsidR="00A54193" w:rsidRDefault="00A54193" w:rsidP="008F27D6">
            <w:pPr>
              <w:rPr>
                <w:lang w:eastAsia="zh-TW"/>
              </w:rPr>
            </w:pPr>
            <w:r>
              <w:t>(</w:t>
            </w:r>
            <w:r>
              <w:rPr>
                <w:rFonts w:hint="eastAsia"/>
                <w:lang w:eastAsia="zh-TW"/>
              </w:rPr>
              <w:t>b</w:t>
            </w:r>
            <w:r>
              <w:t>)</w:t>
            </w:r>
            <w:r>
              <w:rPr>
                <w:rFonts w:hint="eastAsia"/>
                <w:lang w:eastAsia="zh-TW"/>
              </w:rPr>
              <w:t xml:space="preserve"> </w:t>
            </w:r>
          </w:p>
          <w:p w:rsidR="00A54193" w:rsidRDefault="00A54193" w:rsidP="008F27D6"/>
          <w:p w:rsidR="00A54193" w:rsidRDefault="00A54193" w:rsidP="008F27D6">
            <w:pPr>
              <w:rPr>
                <w:lang w:eastAsia="zh-TW"/>
              </w:rPr>
            </w:pPr>
            <w:r>
              <w:t>(</w:t>
            </w:r>
            <w:r>
              <w:rPr>
                <w:rFonts w:hint="eastAsia"/>
                <w:lang w:eastAsia="zh-TW"/>
              </w:rPr>
              <w:t>c</w:t>
            </w:r>
            <w:r>
              <w:t>)</w:t>
            </w:r>
            <w:r>
              <w:rPr>
                <w:rFonts w:hint="eastAsia"/>
                <w:lang w:eastAsia="zh-TW"/>
              </w:rPr>
              <w:t xml:space="preserve"> </w:t>
            </w:r>
          </w:p>
          <w:p w:rsidR="00A54193" w:rsidRDefault="00A54193" w:rsidP="008F27D6"/>
          <w:p w:rsidR="00A54193" w:rsidRDefault="00A54193" w:rsidP="008F27D6">
            <w:pPr>
              <w:rPr>
                <w:lang w:eastAsia="zh-TW"/>
              </w:rPr>
            </w:pPr>
            <w:r>
              <w:t>(</w:t>
            </w:r>
            <w:r>
              <w:rPr>
                <w:rFonts w:hint="eastAsia"/>
                <w:lang w:eastAsia="zh-TW"/>
              </w:rPr>
              <w:t>d</w:t>
            </w:r>
            <w:r>
              <w:t xml:space="preserve">) </w:t>
            </w:r>
          </w:p>
          <w:p w:rsidR="00A54193" w:rsidRDefault="00A54193" w:rsidP="008F27D6">
            <w:pPr>
              <w:rPr>
                <w:lang w:eastAsia="zh-TW"/>
              </w:rPr>
            </w:pPr>
          </w:p>
          <w:p w:rsidR="00A54193" w:rsidRDefault="00A54193" w:rsidP="008F27D6">
            <w:r>
              <w:t>Work for (</w:t>
            </w:r>
            <w:r>
              <w:rPr>
                <w:rFonts w:hint="eastAsia"/>
                <w:lang w:eastAsia="zh-TW"/>
              </w:rPr>
              <w:t>b</w:t>
            </w:r>
            <w:r>
              <w:t>) and (</w:t>
            </w:r>
            <w:r>
              <w:rPr>
                <w:rFonts w:hint="eastAsia"/>
                <w:lang w:eastAsia="zh-TW"/>
              </w:rPr>
              <w:t>c</w:t>
            </w:r>
            <w:r>
              <w:t>):</w:t>
            </w:r>
          </w:p>
          <w:p w:rsidR="00A54193" w:rsidRDefault="00A54193" w:rsidP="008F27D6"/>
          <w:p w:rsidR="00A54193" w:rsidRDefault="00A54193" w:rsidP="008F27D6"/>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8F27D6"/>
        </w:tc>
      </w:tr>
      <w:tr w:rsidR="00A54193" w:rsidTr="001D308A">
        <w:trPr>
          <w:trHeight w:val="2448"/>
        </w:trPr>
        <w:tc>
          <w:tcPr>
            <w:tcW w:w="1096" w:type="dxa"/>
            <w:vAlign w:val="center"/>
          </w:tcPr>
          <w:p w:rsidR="00A54193" w:rsidRDefault="00A54193" w:rsidP="008F27D6">
            <w:pPr>
              <w:jc w:val="center"/>
            </w:pPr>
            <w:r>
              <w:rPr>
                <w:rFonts w:hint="eastAsia"/>
                <w:lang w:eastAsia="zh-TW"/>
              </w:rPr>
              <w:t>1</w:t>
            </w:r>
            <w:r w:rsidR="00601969">
              <w:rPr>
                <w:lang w:eastAsia="zh-TW"/>
              </w:rPr>
              <w:t>6</w:t>
            </w:r>
          </w:p>
        </w:tc>
        <w:tc>
          <w:tcPr>
            <w:tcW w:w="8254" w:type="dxa"/>
          </w:tcPr>
          <w:p w:rsidR="00A54193" w:rsidRDefault="00A54193" w:rsidP="008F27D6">
            <w:r>
              <w:t>Answer:</w:t>
            </w:r>
          </w:p>
          <w:p w:rsidR="00A54193" w:rsidRDefault="00A54193" w:rsidP="00556B72">
            <w:pPr>
              <w:ind w:left="90" w:hanging="90"/>
              <w:rPr>
                <w:lang w:eastAsia="zh-TW"/>
              </w:rPr>
            </w:pPr>
            <w:r>
              <w:t>(a)</w:t>
            </w:r>
          </w:p>
          <w:p w:rsidR="00A54193" w:rsidRDefault="00A54193" w:rsidP="00556B72">
            <w:pPr>
              <w:ind w:left="90" w:hanging="90"/>
              <w:rPr>
                <w:lang w:eastAsia="zh-TW"/>
              </w:rPr>
            </w:pPr>
          </w:p>
          <w:p w:rsidR="00A54193" w:rsidRDefault="00A54193" w:rsidP="008F27D6">
            <w:pPr>
              <w:rPr>
                <w:lang w:eastAsia="zh-TW"/>
              </w:rPr>
            </w:pPr>
            <w:r>
              <w:t>(b)</w:t>
            </w:r>
            <w:r>
              <w:rPr>
                <w:rFonts w:hint="eastAsia"/>
                <w:lang w:eastAsia="zh-TW"/>
              </w:rPr>
              <w:t xml:space="preserve"> </w:t>
            </w:r>
          </w:p>
          <w:p w:rsidR="00A54193" w:rsidRDefault="00A54193" w:rsidP="008F27D6"/>
          <w:p w:rsidR="00A54193" w:rsidRDefault="00A54193" w:rsidP="008F27D6">
            <w:pPr>
              <w:rPr>
                <w:lang w:eastAsia="zh-TW"/>
              </w:rPr>
            </w:pPr>
            <w:r>
              <w:t>(c)</w:t>
            </w:r>
            <w:r>
              <w:rPr>
                <w:rFonts w:hint="eastAsia"/>
                <w:lang w:eastAsia="zh-TW"/>
              </w:rPr>
              <w:t xml:space="preserve"> </w:t>
            </w:r>
          </w:p>
          <w:p w:rsidR="00A54193" w:rsidRDefault="00A54193" w:rsidP="008F27D6"/>
          <w:p w:rsidR="00A54193" w:rsidRPr="0081067D" w:rsidRDefault="00A54193" w:rsidP="008F27D6">
            <w:pPr>
              <w:rPr>
                <w:lang w:eastAsia="zh-TW"/>
              </w:rPr>
            </w:pPr>
            <w:r>
              <w:t>(d)</w:t>
            </w:r>
            <w:r w:rsidRPr="0081067D">
              <w:rPr>
                <w:rFonts w:eastAsia="Times New Roman"/>
              </w:rPr>
              <w:t xml:space="preserve">  </w:t>
            </w:r>
          </w:p>
          <w:p w:rsidR="00A54193" w:rsidRDefault="00A54193" w:rsidP="008F27D6"/>
          <w:p w:rsidR="00A54193" w:rsidRDefault="00A54193" w:rsidP="008F27D6">
            <w:r>
              <w:t>Work for (b) and (</w:t>
            </w:r>
            <w:r>
              <w:rPr>
                <w:rFonts w:hint="eastAsia"/>
                <w:lang w:eastAsia="zh-TW"/>
              </w:rPr>
              <w:t>c</w:t>
            </w:r>
            <w:r>
              <w:t>):</w:t>
            </w: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A54193" w:rsidP="002F4F74">
            <w:pPr>
              <w:jc w:val="center"/>
              <w:rPr>
                <w:lang w:eastAsia="zh-TW"/>
              </w:rPr>
            </w:pPr>
            <w:r>
              <w:rPr>
                <w:rFonts w:hint="eastAsia"/>
                <w:lang w:eastAsia="zh-TW"/>
              </w:rPr>
              <w:lastRenderedPageBreak/>
              <w:t>1</w:t>
            </w:r>
            <w:r w:rsidR="00601969">
              <w:rPr>
                <w:lang w:eastAsia="zh-TW"/>
              </w:rPr>
              <w:t>7</w:t>
            </w:r>
          </w:p>
        </w:tc>
        <w:tc>
          <w:tcPr>
            <w:tcW w:w="8254" w:type="dxa"/>
          </w:tcPr>
          <w:p w:rsidR="00A54193" w:rsidRDefault="00A54193" w:rsidP="00766A5D">
            <w:r>
              <w:t>Answers:</w:t>
            </w:r>
          </w:p>
          <w:p w:rsidR="00A54193" w:rsidRDefault="00A54193" w:rsidP="00766A5D"/>
          <w:p w:rsidR="00A54193" w:rsidRDefault="00A54193" w:rsidP="00766A5D">
            <w:pPr>
              <w:rPr>
                <w:lang w:eastAsia="zh-TW"/>
              </w:rPr>
            </w:pPr>
            <w:r>
              <w:t>(a)</w:t>
            </w:r>
            <w:r>
              <w:rPr>
                <w:rFonts w:hint="eastAsia"/>
                <w:lang w:eastAsia="zh-TW"/>
              </w:rPr>
              <w:t xml:space="preserve"> </w:t>
            </w:r>
          </w:p>
          <w:p w:rsidR="00A54193" w:rsidRDefault="00A54193" w:rsidP="00766A5D"/>
          <w:p w:rsidR="00A54193" w:rsidRDefault="00A54193" w:rsidP="00766A5D">
            <w:pPr>
              <w:rPr>
                <w:lang w:eastAsia="zh-TW"/>
              </w:rPr>
            </w:pPr>
            <w:r>
              <w:t>(b)</w:t>
            </w:r>
            <w:r>
              <w:rPr>
                <w:rFonts w:hint="eastAsia"/>
                <w:lang w:eastAsia="zh-TW"/>
              </w:rPr>
              <w:t xml:space="preserve"> </w:t>
            </w:r>
          </w:p>
          <w:p w:rsidR="00A54193" w:rsidRDefault="00A54193" w:rsidP="00766A5D"/>
          <w:p w:rsidR="00A54193" w:rsidRDefault="00A54193" w:rsidP="00766A5D">
            <w:pPr>
              <w:rPr>
                <w:lang w:eastAsia="zh-TW"/>
              </w:rPr>
            </w:pPr>
            <w:r>
              <w:t>(c)</w:t>
            </w:r>
          </w:p>
          <w:p w:rsidR="00A54193" w:rsidRDefault="00A54193" w:rsidP="00766A5D">
            <w:pPr>
              <w:rPr>
                <w:lang w:eastAsia="zh-TW"/>
              </w:rPr>
            </w:pPr>
          </w:p>
          <w:p w:rsidR="00A54193" w:rsidRDefault="00064F76" w:rsidP="00766A5D">
            <w:pPr>
              <w:rPr>
                <w:lang w:eastAsia="zh-TW"/>
              </w:rPr>
            </w:pPr>
            <w:r>
              <w:rPr>
                <w:rFonts w:hint="eastAsia"/>
                <w:lang w:eastAsia="zh-TW"/>
              </w:rPr>
              <w:t>(d)</w:t>
            </w:r>
          </w:p>
          <w:p w:rsidR="00A54193" w:rsidRDefault="00A54193" w:rsidP="00766A5D"/>
          <w:p w:rsidR="00A54193" w:rsidRDefault="00A54193" w:rsidP="00766A5D">
            <w:pPr>
              <w:rPr>
                <w:lang w:eastAsia="zh-TW"/>
              </w:rPr>
            </w:pPr>
            <w:r>
              <w:t xml:space="preserve">Work for </w:t>
            </w:r>
            <w:r>
              <w:rPr>
                <w:rFonts w:hint="eastAsia"/>
                <w:lang w:eastAsia="zh-TW"/>
              </w:rPr>
              <w:t>(b)</w:t>
            </w:r>
            <w:r>
              <w:t xml:space="preserve"> and (</w:t>
            </w:r>
            <w:r>
              <w:rPr>
                <w:rFonts w:hint="eastAsia"/>
                <w:lang w:eastAsia="zh-TW"/>
              </w:rPr>
              <w:t>c</w:t>
            </w:r>
            <w:r>
              <w:t>):</w:t>
            </w: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9B7A78">
            <w:pPr>
              <w:rPr>
                <w:lang w:eastAsia="zh-TW"/>
              </w:rPr>
            </w:pPr>
          </w:p>
        </w:tc>
      </w:tr>
      <w:tr w:rsidR="00A54193" w:rsidTr="001D308A">
        <w:trPr>
          <w:trHeight w:val="2448"/>
        </w:trPr>
        <w:tc>
          <w:tcPr>
            <w:tcW w:w="1096" w:type="dxa"/>
            <w:vAlign w:val="center"/>
          </w:tcPr>
          <w:p w:rsidR="00A54193" w:rsidRDefault="00A54193" w:rsidP="002F4F74">
            <w:pPr>
              <w:jc w:val="center"/>
              <w:rPr>
                <w:lang w:eastAsia="zh-TW"/>
              </w:rPr>
            </w:pPr>
            <w:r>
              <w:rPr>
                <w:rFonts w:hint="eastAsia"/>
                <w:lang w:eastAsia="zh-TW"/>
              </w:rPr>
              <w:t>1</w:t>
            </w:r>
            <w:r w:rsidR="00601969">
              <w:rPr>
                <w:lang w:eastAsia="zh-TW"/>
              </w:rPr>
              <w:t>8</w:t>
            </w:r>
          </w:p>
        </w:tc>
        <w:tc>
          <w:tcPr>
            <w:tcW w:w="8254" w:type="dxa"/>
          </w:tcPr>
          <w:p w:rsidR="00A54193" w:rsidRDefault="00A54193" w:rsidP="008F27D6">
            <w:r>
              <w:t>Answer:</w:t>
            </w:r>
          </w:p>
          <w:p w:rsidR="00A54193" w:rsidRDefault="00A54193" w:rsidP="008F27D6"/>
          <w:p w:rsidR="00A54193" w:rsidRDefault="00A54193" w:rsidP="008F27D6">
            <w:pPr>
              <w:rPr>
                <w:lang w:eastAsia="zh-TW"/>
              </w:rPr>
            </w:pPr>
            <w:r>
              <w:t>(a)</w:t>
            </w:r>
            <w:r>
              <w:rPr>
                <w:rFonts w:hint="eastAsia"/>
                <w:lang w:eastAsia="zh-TW"/>
              </w:rPr>
              <w:t xml:space="preserve"> </w:t>
            </w:r>
          </w:p>
          <w:p w:rsidR="00A54193" w:rsidRDefault="00A54193" w:rsidP="008F27D6"/>
          <w:p w:rsidR="00A54193" w:rsidRDefault="00A54193" w:rsidP="008F27D6">
            <w:pPr>
              <w:rPr>
                <w:lang w:eastAsia="zh-TW"/>
              </w:rPr>
            </w:pPr>
            <w:r>
              <w:t>(b)</w:t>
            </w:r>
            <w:r>
              <w:rPr>
                <w:rFonts w:hint="eastAsia"/>
                <w:lang w:eastAsia="zh-TW"/>
              </w:rPr>
              <w:t xml:space="preserve"> </w:t>
            </w:r>
          </w:p>
          <w:p w:rsidR="00A54193" w:rsidRDefault="00A54193" w:rsidP="008F27D6"/>
          <w:p w:rsidR="00A54193" w:rsidRDefault="00A54193" w:rsidP="008F27D6">
            <w:pPr>
              <w:rPr>
                <w:lang w:eastAsia="zh-TW"/>
              </w:rPr>
            </w:pPr>
            <w:r>
              <w:t xml:space="preserve">(c) </w:t>
            </w:r>
          </w:p>
          <w:p w:rsidR="00A54193" w:rsidRDefault="00A54193" w:rsidP="008F27D6">
            <w:pPr>
              <w:rPr>
                <w:lang w:eastAsia="zh-TW"/>
              </w:rPr>
            </w:pPr>
          </w:p>
          <w:p w:rsidR="00A54193" w:rsidRPr="005F6620" w:rsidRDefault="00A54193" w:rsidP="008F27D6">
            <w:pPr>
              <w:rPr>
                <w:lang w:eastAsia="zh-TW"/>
              </w:rPr>
            </w:pPr>
            <w:r>
              <w:rPr>
                <w:rFonts w:hint="eastAsia"/>
                <w:lang w:eastAsia="zh-TW"/>
              </w:rPr>
              <w:t xml:space="preserve">(d) </w:t>
            </w:r>
          </w:p>
          <w:p w:rsidR="00A54193" w:rsidRPr="00852202" w:rsidRDefault="00A54193" w:rsidP="008F27D6">
            <w:pPr>
              <w:rPr>
                <w:lang w:eastAsia="zh-TW"/>
              </w:rPr>
            </w:pPr>
          </w:p>
          <w:p w:rsidR="00A54193" w:rsidRDefault="00A54193" w:rsidP="008F27D6"/>
          <w:p w:rsidR="00A54193" w:rsidRDefault="00A54193" w:rsidP="008F27D6">
            <w:pPr>
              <w:rPr>
                <w:lang w:eastAsia="zh-TW"/>
              </w:rPr>
            </w:pPr>
            <w:r>
              <w:t>Work for (b)</w:t>
            </w:r>
            <w:r>
              <w:rPr>
                <w:rFonts w:hint="eastAsia"/>
                <w:lang w:eastAsia="zh-TW"/>
              </w:rPr>
              <w:t xml:space="preserve"> and (c)</w:t>
            </w:r>
            <w:r>
              <w:t>:</w:t>
            </w:r>
          </w:p>
          <w:p w:rsidR="00A54193" w:rsidRDefault="00A54193" w:rsidP="008F27D6">
            <w:pPr>
              <w:rPr>
                <w:lang w:eastAsia="zh-TW"/>
              </w:rPr>
            </w:pPr>
          </w:p>
          <w:p w:rsidR="00A54193" w:rsidRDefault="00A54193" w:rsidP="008F27D6">
            <w:pPr>
              <w:rPr>
                <w:lang w:eastAsia="zh-TW"/>
              </w:rPr>
            </w:pP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tc>
      </w:tr>
      <w:tr w:rsidR="00A54193" w:rsidTr="001D308A">
        <w:trPr>
          <w:trHeight w:val="2448"/>
        </w:trPr>
        <w:tc>
          <w:tcPr>
            <w:tcW w:w="1096" w:type="dxa"/>
            <w:vAlign w:val="center"/>
          </w:tcPr>
          <w:p w:rsidR="00A54193" w:rsidRDefault="00601969" w:rsidP="000F3768">
            <w:pPr>
              <w:jc w:val="center"/>
              <w:rPr>
                <w:lang w:eastAsia="zh-TW"/>
              </w:rPr>
            </w:pPr>
            <w:r>
              <w:rPr>
                <w:lang w:eastAsia="zh-TW"/>
              </w:rPr>
              <w:lastRenderedPageBreak/>
              <w:t>19</w:t>
            </w:r>
          </w:p>
        </w:tc>
        <w:tc>
          <w:tcPr>
            <w:tcW w:w="8254" w:type="dxa"/>
          </w:tcPr>
          <w:p w:rsidR="00A54193" w:rsidRDefault="00A54193" w:rsidP="008F27D6">
            <w:r>
              <w:t>Answer:</w:t>
            </w:r>
          </w:p>
          <w:p w:rsidR="00A54193" w:rsidRDefault="00A54193" w:rsidP="008F27D6"/>
          <w:p w:rsidR="00A54193" w:rsidRPr="006E77BF" w:rsidRDefault="00A54193" w:rsidP="008F27D6">
            <w:r>
              <w:t xml:space="preserve">(a) </w:t>
            </w:r>
            <w:r w:rsidRPr="006E77BF">
              <w:t xml:space="preserve"> </w:t>
            </w:r>
          </w:p>
          <w:p w:rsidR="00A54193" w:rsidRDefault="00A54193" w:rsidP="008F27D6"/>
          <w:p w:rsidR="00A54193" w:rsidRDefault="00A54193" w:rsidP="008F27D6">
            <w:pPr>
              <w:rPr>
                <w:lang w:eastAsia="zh-TW"/>
              </w:rPr>
            </w:pPr>
            <w:r>
              <w:t xml:space="preserve">(b) </w:t>
            </w:r>
          </w:p>
          <w:p w:rsidR="00A54193" w:rsidRDefault="00A54193" w:rsidP="008F27D6"/>
          <w:p w:rsidR="00A54193" w:rsidRDefault="00A54193" w:rsidP="008F27D6">
            <w:r>
              <w:t>Work for (a) and (b):</w:t>
            </w:r>
          </w:p>
          <w:p w:rsidR="00A54193" w:rsidRDefault="00A54193" w:rsidP="008F27D6"/>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8F27D6"/>
          <w:p w:rsidR="00A54193" w:rsidRDefault="00A54193" w:rsidP="008F27D6"/>
          <w:p w:rsidR="00A54193" w:rsidRDefault="00A54193" w:rsidP="008F27D6"/>
          <w:p w:rsidR="00A54193" w:rsidRDefault="00A54193" w:rsidP="008F27D6">
            <w:pPr>
              <w:ind w:left="720" w:hanging="720"/>
              <w:rPr>
                <w:sz w:val="22"/>
                <w:szCs w:val="22"/>
                <w:lang w:eastAsia="zh-TW"/>
              </w:rPr>
            </w:pPr>
          </w:p>
          <w:p w:rsidR="00A54193" w:rsidRDefault="00A54193" w:rsidP="008F27D6">
            <w:pPr>
              <w:ind w:left="720" w:hanging="720"/>
              <w:rPr>
                <w:sz w:val="22"/>
                <w:szCs w:val="22"/>
                <w:lang w:eastAsia="zh-TW"/>
              </w:rPr>
            </w:pPr>
          </w:p>
          <w:p w:rsidR="00A54193" w:rsidRPr="009B7A78" w:rsidRDefault="00A54193" w:rsidP="008F27D6">
            <w:pPr>
              <w:ind w:left="720" w:hanging="720"/>
              <w:rPr>
                <w:sz w:val="22"/>
                <w:szCs w:val="22"/>
                <w:lang w:eastAsia="zh-TW"/>
              </w:rPr>
            </w:pPr>
          </w:p>
          <w:p w:rsidR="00A54193" w:rsidRDefault="00A54193" w:rsidP="008F27D6">
            <w:pPr>
              <w:ind w:left="720" w:hanging="720"/>
            </w:pPr>
          </w:p>
          <w:p w:rsidR="00A54193" w:rsidRDefault="00A54193" w:rsidP="008F27D6">
            <w:pPr>
              <w:rPr>
                <w:lang w:eastAsia="zh-TW"/>
              </w:rPr>
            </w:pPr>
          </w:p>
        </w:tc>
      </w:tr>
      <w:tr w:rsidR="00A54193" w:rsidTr="001D308A">
        <w:trPr>
          <w:trHeight w:val="2448"/>
        </w:trPr>
        <w:tc>
          <w:tcPr>
            <w:tcW w:w="1096" w:type="dxa"/>
            <w:vAlign w:val="center"/>
          </w:tcPr>
          <w:p w:rsidR="00A54193" w:rsidRDefault="00A636F2" w:rsidP="00766A5D">
            <w:pPr>
              <w:jc w:val="center"/>
              <w:rPr>
                <w:lang w:eastAsia="zh-TW"/>
              </w:rPr>
            </w:pPr>
            <w:r>
              <w:rPr>
                <w:lang w:eastAsia="zh-TW"/>
              </w:rPr>
              <w:t>20</w:t>
            </w:r>
          </w:p>
        </w:tc>
        <w:tc>
          <w:tcPr>
            <w:tcW w:w="8254" w:type="dxa"/>
          </w:tcPr>
          <w:p w:rsidR="00A636F2" w:rsidRDefault="00A636F2" w:rsidP="00A636F2">
            <w:r>
              <w:t>Answer:</w:t>
            </w:r>
          </w:p>
          <w:p w:rsidR="00A636F2" w:rsidRDefault="00A636F2" w:rsidP="00A636F2"/>
          <w:p w:rsidR="00A636F2" w:rsidRDefault="00A636F2" w:rsidP="00A636F2">
            <w:r>
              <w:t xml:space="preserve">(a) </w:t>
            </w:r>
            <w:r w:rsidRPr="006E77BF">
              <w:t xml:space="preserve"> </w:t>
            </w:r>
          </w:p>
          <w:tbl>
            <w:tblPr>
              <w:tblStyle w:val="TableGrid"/>
              <w:tblW w:w="0" w:type="auto"/>
              <w:tblInd w:w="540" w:type="dxa"/>
              <w:tblLook w:val="04A0" w:firstRow="1" w:lastRow="0" w:firstColumn="1" w:lastColumn="0" w:noHBand="0" w:noVBand="1"/>
            </w:tblPr>
            <w:tblGrid>
              <w:gridCol w:w="1930"/>
              <w:gridCol w:w="1852"/>
              <w:gridCol w:w="1883"/>
              <w:gridCol w:w="1823"/>
            </w:tblGrid>
            <w:tr w:rsidR="00064F76" w:rsidTr="009B1829">
              <w:tc>
                <w:tcPr>
                  <w:tcW w:w="2276" w:type="dxa"/>
                  <w:vAlign w:val="center"/>
                </w:tcPr>
                <w:p w:rsidR="00064F76" w:rsidRDefault="00064F76" w:rsidP="00064F76">
                  <w:pPr>
                    <w:pStyle w:val="ListParagraph"/>
                    <w:ind w:left="0"/>
                    <w:jc w:val="center"/>
                  </w:pPr>
                  <w:r>
                    <w:t>Source of Variation</w:t>
                  </w:r>
                </w:p>
              </w:tc>
              <w:tc>
                <w:tcPr>
                  <w:tcW w:w="2276" w:type="dxa"/>
                  <w:vAlign w:val="center"/>
                </w:tcPr>
                <w:p w:rsidR="00064F76" w:rsidRDefault="00064F76" w:rsidP="00064F76">
                  <w:pPr>
                    <w:pStyle w:val="ListParagraph"/>
                    <w:ind w:left="0"/>
                    <w:jc w:val="center"/>
                  </w:pPr>
                  <w:r>
                    <w:t>Sum of Squares</w:t>
                  </w:r>
                </w:p>
                <w:p w:rsidR="00064F76" w:rsidRDefault="00064F76" w:rsidP="00064F76">
                  <w:pPr>
                    <w:pStyle w:val="ListParagraph"/>
                    <w:ind w:left="0"/>
                    <w:jc w:val="center"/>
                  </w:pPr>
                  <w:r w:rsidRPr="00D64005">
                    <w:rPr>
                      <w:i/>
                    </w:rPr>
                    <w:t>(SS)</w:t>
                  </w:r>
                </w:p>
              </w:tc>
              <w:tc>
                <w:tcPr>
                  <w:tcW w:w="2276" w:type="dxa"/>
                  <w:vAlign w:val="center"/>
                </w:tcPr>
                <w:p w:rsidR="00064F76" w:rsidRDefault="00064F76" w:rsidP="00064F76">
                  <w:pPr>
                    <w:pStyle w:val="ListParagraph"/>
                    <w:ind w:left="0"/>
                    <w:jc w:val="center"/>
                  </w:pPr>
                  <w:r>
                    <w:t xml:space="preserve">Degrees of Freedom </w:t>
                  </w:r>
                  <w:r w:rsidRPr="00D64005">
                    <w:rPr>
                      <w:i/>
                    </w:rPr>
                    <w:t>(df)</w:t>
                  </w:r>
                </w:p>
              </w:tc>
              <w:tc>
                <w:tcPr>
                  <w:tcW w:w="2277" w:type="dxa"/>
                  <w:vAlign w:val="center"/>
                </w:tcPr>
                <w:p w:rsidR="00064F76" w:rsidRDefault="00064F76" w:rsidP="00064F76">
                  <w:pPr>
                    <w:pStyle w:val="ListParagraph"/>
                    <w:ind w:left="0"/>
                    <w:jc w:val="center"/>
                  </w:pPr>
                  <w:r>
                    <w:t>Mean Square</w:t>
                  </w:r>
                </w:p>
                <w:p w:rsidR="00064F76" w:rsidRDefault="00064F76" w:rsidP="00064F76">
                  <w:pPr>
                    <w:pStyle w:val="ListParagraph"/>
                    <w:ind w:left="0"/>
                    <w:jc w:val="center"/>
                  </w:pPr>
                  <w:r w:rsidRPr="00D64005">
                    <w:rPr>
                      <w:i/>
                    </w:rPr>
                    <w:t>(MS)</w:t>
                  </w:r>
                </w:p>
              </w:tc>
            </w:tr>
            <w:tr w:rsidR="00064F76" w:rsidTr="009B1829">
              <w:tc>
                <w:tcPr>
                  <w:tcW w:w="2276" w:type="dxa"/>
                  <w:vAlign w:val="center"/>
                </w:tcPr>
                <w:p w:rsidR="00064F76" w:rsidRDefault="00064F76" w:rsidP="00064F76">
                  <w:pPr>
                    <w:pStyle w:val="ListParagraph"/>
                    <w:ind w:left="0"/>
                    <w:jc w:val="center"/>
                  </w:pPr>
                  <w:r>
                    <w:t>Factor</w:t>
                  </w:r>
                </w:p>
                <w:p w:rsidR="00064F76" w:rsidRDefault="00064F76" w:rsidP="00064F76">
                  <w:pPr>
                    <w:pStyle w:val="ListParagraph"/>
                    <w:ind w:left="0"/>
                    <w:jc w:val="center"/>
                  </w:pPr>
                  <w:r>
                    <w:t>(Between)</w:t>
                  </w:r>
                </w:p>
              </w:tc>
              <w:tc>
                <w:tcPr>
                  <w:tcW w:w="2276" w:type="dxa"/>
                  <w:vAlign w:val="center"/>
                </w:tcPr>
                <w:p w:rsidR="00064F76" w:rsidRDefault="00650E25" w:rsidP="00064F76">
                  <w:pPr>
                    <w:pStyle w:val="ListParagraph"/>
                    <w:ind w:left="0"/>
                    <w:jc w:val="center"/>
                  </w:pPr>
                  <w:r>
                    <w:t>53.6</w:t>
                  </w:r>
                </w:p>
              </w:tc>
              <w:tc>
                <w:tcPr>
                  <w:tcW w:w="2276" w:type="dxa"/>
                  <w:vAlign w:val="center"/>
                </w:tcPr>
                <w:p w:rsidR="00064F76" w:rsidRDefault="00064F76" w:rsidP="00064F76">
                  <w:pPr>
                    <w:pStyle w:val="ListParagraph"/>
                    <w:ind w:left="0"/>
                    <w:jc w:val="center"/>
                  </w:pPr>
                </w:p>
              </w:tc>
              <w:tc>
                <w:tcPr>
                  <w:tcW w:w="2277" w:type="dxa"/>
                  <w:vAlign w:val="center"/>
                </w:tcPr>
                <w:p w:rsidR="00064F76" w:rsidRDefault="00064F76" w:rsidP="00064F76">
                  <w:pPr>
                    <w:pStyle w:val="ListParagraph"/>
                    <w:ind w:left="0"/>
                    <w:jc w:val="center"/>
                  </w:pPr>
                </w:p>
              </w:tc>
            </w:tr>
            <w:tr w:rsidR="00064F76" w:rsidTr="009B1829">
              <w:tc>
                <w:tcPr>
                  <w:tcW w:w="2276" w:type="dxa"/>
                  <w:vAlign w:val="center"/>
                </w:tcPr>
                <w:p w:rsidR="00064F76" w:rsidRDefault="00064F76" w:rsidP="00064F76">
                  <w:pPr>
                    <w:pStyle w:val="ListParagraph"/>
                    <w:ind w:left="0"/>
                    <w:jc w:val="center"/>
                  </w:pPr>
                  <w:r>
                    <w:t>Error</w:t>
                  </w:r>
                </w:p>
                <w:p w:rsidR="00064F76" w:rsidRDefault="00064F76" w:rsidP="00064F76">
                  <w:pPr>
                    <w:pStyle w:val="ListParagraph"/>
                    <w:ind w:left="0"/>
                    <w:jc w:val="center"/>
                  </w:pPr>
                  <w:r>
                    <w:t>(Within)</w:t>
                  </w:r>
                </w:p>
              </w:tc>
              <w:tc>
                <w:tcPr>
                  <w:tcW w:w="2276" w:type="dxa"/>
                  <w:vAlign w:val="center"/>
                </w:tcPr>
                <w:p w:rsidR="00064F76" w:rsidRDefault="00064F76" w:rsidP="00064F76">
                  <w:pPr>
                    <w:pStyle w:val="ListParagraph"/>
                    <w:ind w:left="0"/>
                    <w:jc w:val="center"/>
                  </w:pPr>
                </w:p>
              </w:tc>
              <w:tc>
                <w:tcPr>
                  <w:tcW w:w="2276" w:type="dxa"/>
                  <w:vAlign w:val="center"/>
                </w:tcPr>
                <w:p w:rsidR="00064F76" w:rsidRDefault="00064F76" w:rsidP="00064F76">
                  <w:pPr>
                    <w:pStyle w:val="ListParagraph"/>
                    <w:ind w:left="0"/>
                    <w:jc w:val="center"/>
                  </w:pPr>
                </w:p>
              </w:tc>
              <w:tc>
                <w:tcPr>
                  <w:tcW w:w="2277" w:type="dxa"/>
                  <w:vAlign w:val="center"/>
                </w:tcPr>
                <w:p w:rsidR="00064F76" w:rsidRDefault="00064F76" w:rsidP="00064F76">
                  <w:pPr>
                    <w:pStyle w:val="ListParagraph"/>
                    <w:ind w:left="0"/>
                    <w:jc w:val="center"/>
                  </w:pPr>
                </w:p>
              </w:tc>
            </w:tr>
            <w:tr w:rsidR="00064F76" w:rsidTr="009B1829">
              <w:tc>
                <w:tcPr>
                  <w:tcW w:w="2276" w:type="dxa"/>
                  <w:vAlign w:val="center"/>
                </w:tcPr>
                <w:p w:rsidR="00064F76" w:rsidRDefault="00064F76" w:rsidP="00064F76">
                  <w:pPr>
                    <w:pStyle w:val="ListParagraph"/>
                    <w:ind w:left="0"/>
                    <w:jc w:val="center"/>
                  </w:pPr>
                  <w:r>
                    <w:t>Total</w:t>
                  </w:r>
                </w:p>
              </w:tc>
              <w:tc>
                <w:tcPr>
                  <w:tcW w:w="2276" w:type="dxa"/>
                  <w:vAlign w:val="center"/>
                </w:tcPr>
                <w:p w:rsidR="00064F76" w:rsidRDefault="00FA71DD" w:rsidP="00064F76">
                  <w:pPr>
                    <w:pStyle w:val="ListParagraph"/>
                    <w:ind w:left="0"/>
                    <w:jc w:val="center"/>
                  </w:pPr>
                  <w:r>
                    <w:t>5</w:t>
                  </w:r>
                  <w:r w:rsidR="00064F76">
                    <w:t>53.05</w:t>
                  </w:r>
                </w:p>
              </w:tc>
              <w:tc>
                <w:tcPr>
                  <w:tcW w:w="2276" w:type="dxa"/>
                  <w:vAlign w:val="center"/>
                </w:tcPr>
                <w:p w:rsidR="00064F76" w:rsidRDefault="00DE53A2" w:rsidP="00064F76">
                  <w:pPr>
                    <w:pStyle w:val="ListParagraph"/>
                    <w:ind w:left="0"/>
                    <w:jc w:val="center"/>
                  </w:pPr>
                  <w:r>
                    <w:t>1</w:t>
                  </w:r>
                  <w:r w:rsidR="00814C5E">
                    <w:t>9</w:t>
                  </w:r>
                  <w:r w:rsidR="00064F76">
                    <w:t>9</w:t>
                  </w:r>
                </w:p>
              </w:tc>
              <w:tc>
                <w:tcPr>
                  <w:tcW w:w="2277" w:type="dxa"/>
                  <w:vAlign w:val="center"/>
                </w:tcPr>
                <w:p w:rsidR="00064F76" w:rsidRDefault="00064F76" w:rsidP="00064F76">
                  <w:pPr>
                    <w:pStyle w:val="ListParagraph"/>
                    <w:ind w:left="0"/>
                    <w:jc w:val="center"/>
                  </w:pPr>
                  <w:r>
                    <w:t>N/A</w:t>
                  </w:r>
                </w:p>
              </w:tc>
            </w:tr>
          </w:tbl>
          <w:p w:rsidR="00A636F2" w:rsidRDefault="00A636F2" w:rsidP="00A636F2"/>
          <w:p w:rsidR="00A636F2" w:rsidRDefault="00A636F2" w:rsidP="00A636F2">
            <w:r>
              <w:t xml:space="preserve">(b) </w:t>
            </w:r>
          </w:p>
          <w:p w:rsidR="00A636F2" w:rsidRDefault="00A636F2" w:rsidP="00A636F2"/>
          <w:p w:rsidR="00A636F2" w:rsidRDefault="00A636F2" w:rsidP="00A636F2">
            <w:r>
              <w:t>(c)</w:t>
            </w:r>
          </w:p>
          <w:p w:rsidR="00A636F2" w:rsidRDefault="00A636F2" w:rsidP="00A636F2"/>
          <w:p w:rsidR="00A636F2" w:rsidRDefault="00A636F2" w:rsidP="00A636F2">
            <w:pPr>
              <w:rPr>
                <w:lang w:eastAsia="zh-TW"/>
              </w:rPr>
            </w:pPr>
            <w:r>
              <w:t>(d)</w:t>
            </w:r>
          </w:p>
          <w:p w:rsidR="00A636F2" w:rsidRDefault="00A636F2" w:rsidP="00A636F2"/>
          <w:p w:rsidR="00A636F2" w:rsidRDefault="00A636F2" w:rsidP="00A636F2">
            <w:r>
              <w:t>Work for (a), (b) and (c):</w:t>
            </w:r>
          </w:p>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8F27D6"/>
        </w:tc>
      </w:tr>
    </w:tbl>
    <w:p w:rsidR="000F01BE" w:rsidRDefault="000F01BE"/>
    <w:sectPr w:rsidR="000F01BE" w:rsidSect="0079793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F37" w:rsidRDefault="00B75F37" w:rsidP="0071354A">
      <w:pPr>
        <w:spacing w:after="0" w:line="240" w:lineRule="auto"/>
      </w:pPr>
      <w:r>
        <w:separator/>
      </w:r>
    </w:p>
  </w:endnote>
  <w:endnote w:type="continuationSeparator" w:id="0">
    <w:p w:rsidR="00B75F37" w:rsidRDefault="00B75F37" w:rsidP="00713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022" w:rsidRDefault="00F7678B">
    <w:pPr>
      <w:pStyle w:val="Footer"/>
    </w:pPr>
    <w:r>
      <w:fldChar w:fldCharType="begin"/>
    </w:r>
    <w:r w:rsidR="002B16CF">
      <w:instrText xml:space="preserve"> DOCVARIABLE dcuFooter  </w:instrText>
    </w:r>
    <w:r>
      <w:fldChar w:fldCharType="separate"/>
    </w:r>
    <w:r w:rsidR="00675EE4">
      <w:t xml:space="preserve"> </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F37" w:rsidRDefault="00B75F37" w:rsidP="0071354A">
      <w:pPr>
        <w:spacing w:after="0" w:line="240" w:lineRule="auto"/>
      </w:pPr>
      <w:r>
        <w:separator/>
      </w:r>
    </w:p>
  </w:footnote>
  <w:footnote w:type="continuationSeparator" w:id="0">
    <w:p w:rsidR="00B75F37" w:rsidRDefault="00B75F37" w:rsidP="00713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54A" w:rsidRDefault="0071354A">
    <w:pPr>
      <w:pStyle w:val="Header"/>
    </w:pPr>
    <w:r>
      <w:ptab w:relativeTo="margin" w:alignment="center" w:leader="none"/>
    </w:r>
    <w:r w:rsidR="00F92161">
      <w:tab/>
      <w:t xml:space="preserve">Page </w:t>
    </w:r>
    <w:r w:rsidR="00F7678B">
      <w:rPr>
        <w:b/>
      </w:rPr>
      <w:fldChar w:fldCharType="begin"/>
    </w:r>
    <w:r w:rsidR="00F92161">
      <w:rPr>
        <w:b/>
      </w:rPr>
      <w:instrText xml:space="preserve"> PAGE  \* Arabic  \* MERGEFORMAT </w:instrText>
    </w:r>
    <w:r w:rsidR="00F7678B">
      <w:rPr>
        <w:b/>
      </w:rPr>
      <w:fldChar w:fldCharType="separate"/>
    </w:r>
    <w:r w:rsidR="00C71A0C">
      <w:rPr>
        <w:b/>
        <w:noProof/>
      </w:rPr>
      <w:t>3</w:t>
    </w:r>
    <w:r w:rsidR="00F7678B">
      <w:rPr>
        <w:b/>
      </w:rPr>
      <w:fldChar w:fldCharType="end"/>
    </w:r>
    <w:r w:rsidR="00F92161">
      <w:t xml:space="preserve"> of </w:t>
    </w:r>
    <w:r w:rsidR="00B75F37">
      <w:fldChar w:fldCharType="begin"/>
    </w:r>
    <w:r w:rsidR="00B75F37">
      <w:instrText xml:space="preserve"> NUMPAGES  \* Arabic  \* MERGEFORMAT </w:instrText>
    </w:r>
    <w:r w:rsidR="00B75F37">
      <w:fldChar w:fldCharType="separate"/>
    </w:r>
    <w:r w:rsidR="00C71A0C" w:rsidRPr="00C71A0C">
      <w:rPr>
        <w:b/>
        <w:noProof/>
      </w:rPr>
      <w:t>10</w:t>
    </w:r>
    <w:r w:rsidR="00B75F37">
      <w:rPr>
        <w:b/>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47916"/>
    <w:multiLevelType w:val="hybridMultilevel"/>
    <w:tmpl w:val="0DA4C4CA"/>
    <w:lvl w:ilvl="0" w:tplc="24FE81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2652F7"/>
    <w:multiLevelType w:val="hybridMultilevel"/>
    <w:tmpl w:val="3D08AF1C"/>
    <w:lvl w:ilvl="0" w:tplc="D69CAF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260708"/>
    <w:multiLevelType w:val="hybridMultilevel"/>
    <w:tmpl w:val="5AA02890"/>
    <w:lvl w:ilvl="0" w:tplc="F1E441CA">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542335E"/>
    <w:multiLevelType w:val="hybridMultilevel"/>
    <w:tmpl w:val="8EDAC802"/>
    <w:lvl w:ilvl="0" w:tplc="5226DC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8006E78"/>
    <w:multiLevelType w:val="hybridMultilevel"/>
    <w:tmpl w:val="53D0AF6A"/>
    <w:lvl w:ilvl="0" w:tplc="409AB0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D27848"/>
    <w:multiLevelType w:val="hybridMultilevel"/>
    <w:tmpl w:val="9E327012"/>
    <w:lvl w:ilvl="0" w:tplc="79D8D2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9781295"/>
    <w:multiLevelType w:val="hybridMultilevel"/>
    <w:tmpl w:val="D9065632"/>
    <w:lvl w:ilvl="0" w:tplc="394477D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CD36CA7"/>
    <w:multiLevelType w:val="hybridMultilevel"/>
    <w:tmpl w:val="3EEE8B4C"/>
    <w:lvl w:ilvl="0" w:tplc="9808F164">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7"/>
  </w:num>
  <w:num w:numId="3">
    <w:abstractNumId w:val="6"/>
  </w:num>
  <w:num w:numId="4">
    <w:abstractNumId w:val="4"/>
  </w:num>
  <w:num w:numId="5">
    <w:abstractNumId w:val="1"/>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cuFooter" w:val=" "/>
  </w:docVars>
  <w:rsids>
    <w:rsidRoot w:val="000F01BE"/>
    <w:rsid w:val="00001D5E"/>
    <w:rsid w:val="00002014"/>
    <w:rsid w:val="00007C9D"/>
    <w:rsid w:val="00010086"/>
    <w:rsid w:val="00010FD1"/>
    <w:rsid w:val="000111BF"/>
    <w:rsid w:val="0001324A"/>
    <w:rsid w:val="00021D3B"/>
    <w:rsid w:val="000223FE"/>
    <w:rsid w:val="0003034A"/>
    <w:rsid w:val="00032A9D"/>
    <w:rsid w:val="00035953"/>
    <w:rsid w:val="00037373"/>
    <w:rsid w:val="000417BD"/>
    <w:rsid w:val="00041CF2"/>
    <w:rsid w:val="00042E55"/>
    <w:rsid w:val="00043762"/>
    <w:rsid w:val="000453F1"/>
    <w:rsid w:val="000466AA"/>
    <w:rsid w:val="00046BAC"/>
    <w:rsid w:val="000479A0"/>
    <w:rsid w:val="00052206"/>
    <w:rsid w:val="00053DB8"/>
    <w:rsid w:val="00055C03"/>
    <w:rsid w:val="00060B2A"/>
    <w:rsid w:val="0006440D"/>
    <w:rsid w:val="00064F76"/>
    <w:rsid w:val="0007629F"/>
    <w:rsid w:val="000771D4"/>
    <w:rsid w:val="00081316"/>
    <w:rsid w:val="00081DF0"/>
    <w:rsid w:val="000824CF"/>
    <w:rsid w:val="000826F6"/>
    <w:rsid w:val="000833E8"/>
    <w:rsid w:val="00091164"/>
    <w:rsid w:val="00091A33"/>
    <w:rsid w:val="000926DB"/>
    <w:rsid w:val="000926F1"/>
    <w:rsid w:val="000968A2"/>
    <w:rsid w:val="000A07DD"/>
    <w:rsid w:val="000A6F7A"/>
    <w:rsid w:val="000B2D36"/>
    <w:rsid w:val="000B2F77"/>
    <w:rsid w:val="000B4765"/>
    <w:rsid w:val="000C04A2"/>
    <w:rsid w:val="000C1FDE"/>
    <w:rsid w:val="000C2C56"/>
    <w:rsid w:val="000C64C4"/>
    <w:rsid w:val="000C70CF"/>
    <w:rsid w:val="000C71D1"/>
    <w:rsid w:val="000D019D"/>
    <w:rsid w:val="000D0389"/>
    <w:rsid w:val="000D3BDF"/>
    <w:rsid w:val="000D4543"/>
    <w:rsid w:val="000D4854"/>
    <w:rsid w:val="000D6E61"/>
    <w:rsid w:val="000D79FE"/>
    <w:rsid w:val="000E26C0"/>
    <w:rsid w:val="000E2B11"/>
    <w:rsid w:val="000E7EF4"/>
    <w:rsid w:val="000F01BE"/>
    <w:rsid w:val="000F12BA"/>
    <w:rsid w:val="000F1717"/>
    <w:rsid w:val="000F3768"/>
    <w:rsid w:val="000F7097"/>
    <w:rsid w:val="0010220C"/>
    <w:rsid w:val="0010318F"/>
    <w:rsid w:val="001036AC"/>
    <w:rsid w:val="00106FD1"/>
    <w:rsid w:val="0011015B"/>
    <w:rsid w:val="00111614"/>
    <w:rsid w:val="0011389B"/>
    <w:rsid w:val="00113F20"/>
    <w:rsid w:val="00115044"/>
    <w:rsid w:val="00116488"/>
    <w:rsid w:val="00116959"/>
    <w:rsid w:val="0011791B"/>
    <w:rsid w:val="00120032"/>
    <w:rsid w:val="00121915"/>
    <w:rsid w:val="001242C7"/>
    <w:rsid w:val="00124F79"/>
    <w:rsid w:val="001363E6"/>
    <w:rsid w:val="001377CB"/>
    <w:rsid w:val="00137F16"/>
    <w:rsid w:val="00143D22"/>
    <w:rsid w:val="00144FC8"/>
    <w:rsid w:val="001451A9"/>
    <w:rsid w:val="0014538F"/>
    <w:rsid w:val="0014659D"/>
    <w:rsid w:val="001469CD"/>
    <w:rsid w:val="00146C3F"/>
    <w:rsid w:val="00146FD4"/>
    <w:rsid w:val="00150123"/>
    <w:rsid w:val="0015217E"/>
    <w:rsid w:val="00152F94"/>
    <w:rsid w:val="0015301A"/>
    <w:rsid w:val="00154436"/>
    <w:rsid w:val="00154CFE"/>
    <w:rsid w:val="00154FF4"/>
    <w:rsid w:val="00156AA0"/>
    <w:rsid w:val="00156EE8"/>
    <w:rsid w:val="001577B6"/>
    <w:rsid w:val="00157A26"/>
    <w:rsid w:val="0016479D"/>
    <w:rsid w:val="00165B78"/>
    <w:rsid w:val="001672C8"/>
    <w:rsid w:val="00170548"/>
    <w:rsid w:val="001705FB"/>
    <w:rsid w:val="00171BD5"/>
    <w:rsid w:val="00181F04"/>
    <w:rsid w:val="00182169"/>
    <w:rsid w:val="00183D84"/>
    <w:rsid w:val="00184A30"/>
    <w:rsid w:val="00187694"/>
    <w:rsid w:val="0019248D"/>
    <w:rsid w:val="001925C4"/>
    <w:rsid w:val="001938BB"/>
    <w:rsid w:val="00193B74"/>
    <w:rsid w:val="00194E73"/>
    <w:rsid w:val="001950E2"/>
    <w:rsid w:val="001A688D"/>
    <w:rsid w:val="001B4601"/>
    <w:rsid w:val="001C0205"/>
    <w:rsid w:val="001C0B3B"/>
    <w:rsid w:val="001C3262"/>
    <w:rsid w:val="001C4647"/>
    <w:rsid w:val="001C6470"/>
    <w:rsid w:val="001C68C0"/>
    <w:rsid w:val="001C6F7F"/>
    <w:rsid w:val="001C7F6A"/>
    <w:rsid w:val="001D17DC"/>
    <w:rsid w:val="001D1991"/>
    <w:rsid w:val="001D308A"/>
    <w:rsid w:val="001D46B3"/>
    <w:rsid w:val="001D5186"/>
    <w:rsid w:val="001D6E8B"/>
    <w:rsid w:val="001D7923"/>
    <w:rsid w:val="001E1867"/>
    <w:rsid w:val="001E31BA"/>
    <w:rsid w:val="001E46CC"/>
    <w:rsid w:val="001F0378"/>
    <w:rsid w:val="001F1D8D"/>
    <w:rsid w:val="001F1E43"/>
    <w:rsid w:val="001F3E19"/>
    <w:rsid w:val="001F5AD6"/>
    <w:rsid w:val="00203AD9"/>
    <w:rsid w:val="00207085"/>
    <w:rsid w:val="002113A0"/>
    <w:rsid w:val="002125DA"/>
    <w:rsid w:val="00212CA8"/>
    <w:rsid w:val="00214893"/>
    <w:rsid w:val="00215687"/>
    <w:rsid w:val="00216F16"/>
    <w:rsid w:val="00217662"/>
    <w:rsid w:val="00220F70"/>
    <w:rsid w:val="00222E77"/>
    <w:rsid w:val="00224DFA"/>
    <w:rsid w:val="0022617B"/>
    <w:rsid w:val="00226C22"/>
    <w:rsid w:val="00227D1A"/>
    <w:rsid w:val="00233050"/>
    <w:rsid w:val="002407D0"/>
    <w:rsid w:val="00241293"/>
    <w:rsid w:val="002442CE"/>
    <w:rsid w:val="00244B44"/>
    <w:rsid w:val="0024759D"/>
    <w:rsid w:val="00250ED8"/>
    <w:rsid w:val="00251449"/>
    <w:rsid w:val="0025539B"/>
    <w:rsid w:val="002620C2"/>
    <w:rsid w:val="00273698"/>
    <w:rsid w:val="002749BD"/>
    <w:rsid w:val="002754B9"/>
    <w:rsid w:val="002760C8"/>
    <w:rsid w:val="00277758"/>
    <w:rsid w:val="00281095"/>
    <w:rsid w:val="00282D6B"/>
    <w:rsid w:val="00283845"/>
    <w:rsid w:val="00284B62"/>
    <w:rsid w:val="00287E26"/>
    <w:rsid w:val="00291C7A"/>
    <w:rsid w:val="00292FDE"/>
    <w:rsid w:val="00294F0D"/>
    <w:rsid w:val="0029570C"/>
    <w:rsid w:val="0029651D"/>
    <w:rsid w:val="00296F73"/>
    <w:rsid w:val="00297C5B"/>
    <w:rsid w:val="002A2FE1"/>
    <w:rsid w:val="002A5A39"/>
    <w:rsid w:val="002A651B"/>
    <w:rsid w:val="002A7A29"/>
    <w:rsid w:val="002B0E5F"/>
    <w:rsid w:val="002B111D"/>
    <w:rsid w:val="002B16CF"/>
    <w:rsid w:val="002B1E2E"/>
    <w:rsid w:val="002B2C25"/>
    <w:rsid w:val="002B3145"/>
    <w:rsid w:val="002B3856"/>
    <w:rsid w:val="002B5C28"/>
    <w:rsid w:val="002C53EE"/>
    <w:rsid w:val="002C5A16"/>
    <w:rsid w:val="002C5F2E"/>
    <w:rsid w:val="002D11F7"/>
    <w:rsid w:val="002D3539"/>
    <w:rsid w:val="002D3A68"/>
    <w:rsid w:val="002D3A78"/>
    <w:rsid w:val="002E15C2"/>
    <w:rsid w:val="002E24EA"/>
    <w:rsid w:val="002E6955"/>
    <w:rsid w:val="002F0E3F"/>
    <w:rsid w:val="002F3470"/>
    <w:rsid w:val="002F4084"/>
    <w:rsid w:val="002F4F74"/>
    <w:rsid w:val="002F5A20"/>
    <w:rsid w:val="003001CB"/>
    <w:rsid w:val="003014E9"/>
    <w:rsid w:val="0030621B"/>
    <w:rsid w:val="003071A3"/>
    <w:rsid w:val="0031081E"/>
    <w:rsid w:val="00311018"/>
    <w:rsid w:val="00313B85"/>
    <w:rsid w:val="0031475A"/>
    <w:rsid w:val="00314DF1"/>
    <w:rsid w:val="00315521"/>
    <w:rsid w:val="00322909"/>
    <w:rsid w:val="00322BB8"/>
    <w:rsid w:val="00323603"/>
    <w:rsid w:val="00326DD7"/>
    <w:rsid w:val="00333A82"/>
    <w:rsid w:val="003367D4"/>
    <w:rsid w:val="003375E3"/>
    <w:rsid w:val="003401AC"/>
    <w:rsid w:val="003411CA"/>
    <w:rsid w:val="00341EA5"/>
    <w:rsid w:val="00342701"/>
    <w:rsid w:val="00344B79"/>
    <w:rsid w:val="0035022D"/>
    <w:rsid w:val="00355DFB"/>
    <w:rsid w:val="00356CD7"/>
    <w:rsid w:val="003572CE"/>
    <w:rsid w:val="00360C9D"/>
    <w:rsid w:val="00361868"/>
    <w:rsid w:val="00363122"/>
    <w:rsid w:val="003717FA"/>
    <w:rsid w:val="0038135C"/>
    <w:rsid w:val="003836AA"/>
    <w:rsid w:val="00390045"/>
    <w:rsid w:val="00390D8B"/>
    <w:rsid w:val="00391947"/>
    <w:rsid w:val="00392ADA"/>
    <w:rsid w:val="003937E9"/>
    <w:rsid w:val="00397721"/>
    <w:rsid w:val="003A212E"/>
    <w:rsid w:val="003A3E62"/>
    <w:rsid w:val="003A46C5"/>
    <w:rsid w:val="003A479E"/>
    <w:rsid w:val="003A5E27"/>
    <w:rsid w:val="003A7375"/>
    <w:rsid w:val="003A7CBE"/>
    <w:rsid w:val="003B288D"/>
    <w:rsid w:val="003B3938"/>
    <w:rsid w:val="003C1724"/>
    <w:rsid w:val="003C3E6E"/>
    <w:rsid w:val="003C476E"/>
    <w:rsid w:val="003C4C2C"/>
    <w:rsid w:val="003C7856"/>
    <w:rsid w:val="003C7C3A"/>
    <w:rsid w:val="003D0E8B"/>
    <w:rsid w:val="003D27B1"/>
    <w:rsid w:val="003D35DB"/>
    <w:rsid w:val="003D5F43"/>
    <w:rsid w:val="003D791E"/>
    <w:rsid w:val="003E0725"/>
    <w:rsid w:val="003E1132"/>
    <w:rsid w:val="003E3F73"/>
    <w:rsid w:val="003E529E"/>
    <w:rsid w:val="003F02C1"/>
    <w:rsid w:val="003F2042"/>
    <w:rsid w:val="003F228A"/>
    <w:rsid w:val="003F4F70"/>
    <w:rsid w:val="003F7CA1"/>
    <w:rsid w:val="0040614C"/>
    <w:rsid w:val="0040738A"/>
    <w:rsid w:val="00407BD5"/>
    <w:rsid w:val="00410C4C"/>
    <w:rsid w:val="00417168"/>
    <w:rsid w:val="004175B3"/>
    <w:rsid w:val="004208E6"/>
    <w:rsid w:val="00421349"/>
    <w:rsid w:val="004252E6"/>
    <w:rsid w:val="00431CAD"/>
    <w:rsid w:val="004328F1"/>
    <w:rsid w:val="00433A55"/>
    <w:rsid w:val="004351DF"/>
    <w:rsid w:val="00435B1D"/>
    <w:rsid w:val="0044162B"/>
    <w:rsid w:val="004441C4"/>
    <w:rsid w:val="004452B5"/>
    <w:rsid w:val="0044649D"/>
    <w:rsid w:val="00450A78"/>
    <w:rsid w:val="004517FD"/>
    <w:rsid w:val="00451970"/>
    <w:rsid w:val="00451B20"/>
    <w:rsid w:val="00453F17"/>
    <w:rsid w:val="0045423F"/>
    <w:rsid w:val="004547D8"/>
    <w:rsid w:val="00461548"/>
    <w:rsid w:val="00463DCA"/>
    <w:rsid w:val="004641EB"/>
    <w:rsid w:val="00465103"/>
    <w:rsid w:val="004659A4"/>
    <w:rsid w:val="00465D15"/>
    <w:rsid w:val="00466316"/>
    <w:rsid w:val="00466748"/>
    <w:rsid w:val="00466CBF"/>
    <w:rsid w:val="00470140"/>
    <w:rsid w:val="00471323"/>
    <w:rsid w:val="00477894"/>
    <w:rsid w:val="00480C77"/>
    <w:rsid w:val="00480E5F"/>
    <w:rsid w:val="00482F9C"/>
    <w:rsid w:val="004853C1"/>
    <w:rsid w:val="004856A1"/>
    <w:rsid w:val="00491878"/>
    <w:rsid w:val="004923C4"/>
    <w:rsid w:val="00493A19"/>
    <w:rsid w:val="00494B94"/>
    <w:rsid w:val="004950FA"/>
    <w:rsid w:val="004A0303"/>
    <w:rsid w:val="004A1C41"/>
    <w:rsid w:val="004A59C4"/>
    <w:rsid w:val="004B0B68"/>
    <w:rsid w:val="004B10AE"/>
    <w:rsid w:val="004B32E0"/>
    <w:rsid w:val="004B3C3D"/>
    <w:rsid w:val="004B424C"/>
    <w:rsid w:val="004B7DA2"/>
    <w:rsid w:val="004B7DB8"/>
    <w:rsid w:val="004C104B"/>
    <w:rsid w:val="004C5368"/>
    <w:rsid w:val="004D0FDD"/>
    <w:rsid w:val="004D1490"/>
    <w:rsid w:val="004D3219"/>
    <w:rsid w:val="004D3E7D"/>
    <w:rsid w:val="004D587E"/>
    <w:rsid w:val="004D5ACA"/>
    <w:rsid w:val="004D6526"/>
    <w:rsid w:val="004D6CA0"/>
    <w:rsid w:val="004E22DA"/>
    <w:rsid w:val="004E359E"/>
    <w:rsid w:val="004E3A8E"/>
    <w:rsid w:val="004E43D2"/>
    <w:rsid w:val="004E5145"/>
    <w:rsid w:val="004E7027"/>
    <w:rsid w:val="004E71D0"/>
    <w:rsid w:val="004F047B"/>
    <w:rsid w:val="004F2309"/>
    <w:rsid w:val="005047F2"/>
    <w:rsid w:val="00510064"/>
    <w:rsid w:val="005107B2"/>
    <w:rsid w:val="00511241"/>
    <w:rsid w:val="00513022"/>
    <w:rsid w:val="00517549"/>
    <w:rsid w:val="0052147F"/>
    <w:rsid w:val="005214D2"/>
    <w:rsid w:val="00524553"/>
    <w:rsid w:val="00524DD7"/>
    <w:rsid w:val="00526CE8"/>
    <w:rsid w:val="005274E0"/>
    <w:rsid w:val="00542F79"/>
    <w:rsid w:val="0054351A"/>
    <w:rsid w:val="00544B83"/>
    <w:rsid w:val="00546139"/>
    <w:rsid w:val="00551D2B"/>
    <w:rsid w:val="00552124"/>
    <w:rsid w:val="00556B72"/>
    <w:rsid w:val="00560AE1"/>
    <w:rsid w:val="00561CD7"/>
    <w:rsid w:val="00561D48"/>
    <w:rsid w:val="0056316B"/>
    <w:rsid w:val="00563742"/>
    <w:rsid w:val="005724F2"/>
    <w:rsid w:val="005751CC"/>
    <w:rsid w:val="00584217"/>
    <w:rsid w:val="00585662"/>
    <w:rsid w:val="005873E9"/>
    <w:rsid w:val="0059253F"/>
    <w:rsid w:val="0059274E"/>
    <w:rsid w:val="005934AA"/>
    <w:rsid w:val="0059530C"/>
    <w:rsid w:val="00595E51"/>
    <w:rsid w:val="005A1522"/>
    <w:rsid w:val="005A1892"/>
    <w:rsid w:val="005A1EE9"/>
    <w:rsid w:val="005A1FB2"/>
    <w:rsid w:val="005A24C8"/>
    <w:rsid w:val="005A5485"/>
    <w:rsid w:val="005A79DB"/>
    <w:rsid w:val="005B03E5"/>
    <w:rsid w:val="005B2B43"/>
    <w:rsid w:val="005B4123"/>
    <w:rsid w:val="005B4B1E"/>
    <w:rsid w:val="005B51B7"/>
    <w:rsid w:val="005B5401"/>
    <w:rsid w:val="005C0E31"/>
    <w:rsid w:val="005C33E2"/>
    <w:rsid w:val="005C3E06"/>
    <w:rsid w:val="005C441D"/>
    <w:rsid w:val="005C53D7"/>
    <w:rsid w:val="005C68C5"/>
    <w:rsid w:val="005C7186"/>
    <w:rsid w:val="005D2275"/>
    <w:rsid w:val="005D274B"/>
    <w:rsid w:val="005E0F68"/>
    <w:rsid w:val="005E19AC"/>
    <w:rsid w:val="005E1EBC"/>
    <w:rsid w:val="005E256B"/>
    <w:rsid w:val="005E3163"/>
    <w:rsid w:val="005E39B2"/>
    <w:rsid w:val="005E5DC8"/>
    <w:rsid w:val="005F12DE"/>
    <w:rsid w:val="005F355F"/>
    <w:rsid w:val="005F528C"/>
    <w:rsid w:val="005F704E"/>
    <w:rsid w:val="00601969"/>
    <w:rsid w:val="00602715"/>
    <w:rsid w:val="0060362F"/>
    <w:rsid w:val="006049C6"/>
    <w:rsid w:val="00613473"/>
    <w:rsid w:val="00613AF9"/>
    <w:rsid w:val="00615E8C"/>
    <w:rsid w:val="00616875"/>
    <w:rsid w:val="00620EEB"/>
    <w:rsid w:val="006221AA"/>
    <w:rsid w:val="00622E83"/>
    <w:rsid w:val="006232CC"/>
    <w:rsid w:val="00623776"/>
    <w:rsid w:val="00625F20"/>
    <w:rsid w:val="00627DD7"/>
    <w:rsid w:val="00627E62"/>
    <w:rsid w:val="00636636"/>
    <w:rsid w:val="006407E0"/>
    <w:rsid w:val="006446B1"/>
    <w:rsid w:val="00645C25"/>
    <w:rsid w:val="00647028"/>
    <w:rsid w:val="0065032C"/>
    <w:rsid w:val="00650E25"/>
    <w:rsid w:val="006574E7"/>
    <w:rsid w:val="00657D4A"/>
    <w:rsid w:val="00662B28"/>
    <w:rsid w:val="00664628"/>
    <w:rsid w:val="006650DC"/>
    <w:rsid w:val="006671D6"/>
    <w:rsid w:val="00670D2C"/>
    <w:rsid w:val="00673405"/>
    <w:rsid w:val="00673D0C"/>
    <w:rsid w:val="00675EE4"/>
    <w:rsid w:val="006776C5"/>
    <w:rsid w:val="0068052F"/>
    <w:rsid w:val="00680583"/>
    <w:rsid w:val="00681A52"/>
    <w:rsid w:val="00682AC3"/>
    <w:rsid w:val="00683433"/>
    <w:rsid w:val="006838AC"/>
    <w:rsid w:val="00694602"/>
    <w:rsid w:val="006952C9"/>
    <w:rsid w:val="00697B8F"/>
    <w:rsid w:val="006A08FE"/>
    <w:rsid w:val="006A139F"/>
    <w:rsid w:val="006A20A5"/>
    <w:rsid w:val="006A24DB"/>
    <w:rsid w:val="006A73D3"/>
    <w:rsid w:val="006B7EBD"/>
    <w:rsid w:val="006C02A2"/>
    <w:rsid w:val="006C41A2"/>
    <w:rsid w:val="006C5289"/>
    <w:rsid w:val="006D086D"/>
    <w:rsid w:val="006D0B55"/>
    <w:rsid w:val="006D70BC"/>
    <w:rsid w:val="006D7357"/>
    <w:rsid w:val="006D7D1B"/>
    <w:rsid w:val="006E14ED"/>
    <w:rsid w:val="006F0402"/>
    <w:rsid w:val="006F2B5F"/>
    <w:rsid w:val="006F7753"/>
    <w:rsid w:val="007004B0"/>
    <w:rsid w:val="00702207"/>
    <w:rsid w:val="00702D76"/>
    <w:rsid w:val="0070318B"/>
    <w:rsid w:val="007038EA"/>
    <w:rsid w:val="007044F8"/>
    <w:rsid w:val="0071024F"/>
    <w:rsid w:val="00710CBA"/>
    <w:rsid w:val="00711A27"/>
    <w:rsid w:val="0071354A"/>
    <w:rsid w:val="00716E94"/>
    <w:rsid w:val="007177AA"/>
    <w:rsid w:val="00717D6A"/>
    <w:rsid w:val="00721DF9"/>
    <w:rsid w:val="00722AD1"/>
    <w:rsid w:val="0072313A"/>
    <w:rsid w:val="007234F8"/>
    <w:rsid w:val="00723F1B"/>
    <w:rsid w:val="007241F3"/>
    <w:rsid w:val="00724961"/>
    <w:rsid w:val="007257A9"/>
    <w:rsid w:val="0072634E"/>
    <w:rsid w:val="00730061"/>
    <w:rsid w:val="007313E1"/>
    <w:rsid w:val="0073398F"/>
    <w:rsid w:val="0073657E"/>
    <w:rsid w:val="00745452"/>
    <w:rsid w:val="00756F0E"/>
    <w:rsid w:val="00761445"/>
    <w:rsid w:val="0076216A"/>
    <w:rsid w:val="00763228"/>
    <w:rsid w:val="00764768"/>
    <w:rsid w:val="00765061"/>
    <w:rsid w:val="00766A5D"/>
    <w:rsid w:val="00766B31"/>
    <w:rsid w:val="00774291"/>
    <w:rsid w:val="007751C5"/>
    <w:rsid w:val="00776B37"/>
    <w:rsid w:val="007810FE"/>
    <w:rsid w:val="00782723"/>
    <w:rsid w:val="00784A68"/>
    <w:rsid w:val="00787CD8"/>
    <w:rsid w:val="007944CD"/>
    <w:rsid w:val="0079485E"/>
    <w:rsid w:val="00797931"/>
    <w:rsid w:val="007A0274"/>
    <w:rsid w:val="007A65D7"/>
    <w:rsid w:val="007A67E9"/>
    <w:rsid w:val="007A6AA5"/>
    <w:rsid w:val="007A6F67"/>
    <w:rsid w:val="007A7198"/>
    <w:rsid w:val="007A7592"/>
    <w:rsid w:val="007A7FE1"/>
    <w:rsid w:val="007B130D"/>
    <w:rsid w:val="007B4881"/>
    <w:rsid w:val="007B5A7B"/>
    <w:rsid w:val="007B6C48"/>
    <w:rsid w:val="007C3298"/>
    <w:rsid w:val="007C5580"/>
    <w:rsid w:val="007D2BF3"/>
    <w:rsid w:val="007D32CD"/>
    <w:rsid w:val="007D65BF"/>
    <w:rsid w:val="007E0B63"/>
    <w:rsid w:val="007E4BB4"/>
    <w:rsid w:val="007E75EA"/>
    <w:rsid w:val="007F1F99"/>
    <w:rsid w:val="007F2B86"/>
    <w:rsid w:val="007F4F64"/>
    <w:rsid w:val="007F57AA"/>
    <w:rsid w:val="007F5B1C"/>
    <w:rsid w:val="007F6899"/>
    <w:rsid w:val="0080184F"/>
    <w:rsid w:val="008019B6"/>
    <w:rsid w:val="00801C48"/>
    <w:rsid w:val="00803EC8"/>
    <w:rsid w:val="0080488F"/>
    <w:rsid w:val="008054C2"/>
    <w:rsid w:val="008070C8"/>
    <w:rsid w:val="00810277"/>
    <w:rsid w:val="00814C5E"/>
    <w:rsid w:val="00817A1A"/>
    <w:rsid w:val="008222BC"/>
    <w:rsid w:val="00825F16"/>
    <w:rsid w:val="00826A0E"/>
    <w:rsid w:val="00834E0D"/>
    <w:rsid w:val="008366C0"/>
    <w:rsid w:val="008418F3"/>
    <w:rsid w:val="008428B6"/>
    <w:rsid w:val="008429A2"/>
    <w:rsid w:val="00843B6A"/>
    <w:rsid w:val="00846609"/>
    <w:rsid w:val="00846688"/>
    <w:rsid w:val="00847A5C"/>
    <w:rsid w:val="00852CB9"/>
    <w:rsid w:val="008531F8"/>
    <w:rsid w:val="0085326E"/>
    <w:rsid w:val="008617A3"/>
    <w:rsid w:val="00861CB9"/>
    <w:rsid w:val="00862143"/>
    <w:rsid w:val="00863C26"/>
    <w:rsid w:val="00864A2D"/>
    <w:rsid w:val="00865A33"/>
    <w:rsid w:val="00865D1B"/>
    <w:rsid w:val="008707A8"/>
    <w:rsid w:val="0087335A"/>
    <w:rsid w:val="00876FCB"/>
    <w:rsid w:val="00877066"/>
    <w:rsid w:val="00877CFD"/>
    <w:rsid w:val="00881784"/>
    <w:rsid w:val="00881971"/>
    <w:rsid w:val="00882EC8"/>
    <w:rsid w:val="00882FA1"/>
    <w:rsid w:val="008871C1"/>
    <w:rsid w:val="00890506"/>
    <w:rsid w:val="008926FC"/>
    <w:rsid w:val="008937A9"/>
    <w:rsid w:val="00897550"/>
    <w:rsid w:val="008A170A"/>
    <w:rsid w:val="008A683B"/>
    <w:rsid w:val="008B09AA"/>
    <w:rsid w:val="008B4A9F"/>
    <w:rsid w:val="008B5FB3"/>
    <w:rsid w:val="008B641B"/>
    <w:rsid w:val="008B7E01"/>
    <w:rsid w:val="008C155E"/>
    <w:rsid w:val="008D0982"/>
    <w:rsid w:val="008D18E5"/>
    <w:rsid w:val="008D2169"/>
    <w:rsid w:val="008E150B"/>
    <w:rsid w:val="008E2596"/>
    <w:rsid w:val="008E2964"/>
    <w:rsid w:val="008E33DA"/>
    <w:rsid w:val="008E3A39"/>
    <w:rsid w:val="008F309D"/>
    <w:rsid w:val="008F3497"/>
    <w:rsid w:val="008F4864"/>
    <w:rsid w:val="008F58ED"/>
    <w:rsid w:val="008F5D2F"/>
    <w:rsid w:val="008F60E6"/>
    <w:rsid w:val="00904ADF"/>
    <w:rsid w:val="00905F6B"/>
    <w:rsid w:val="00910783"/>
    <w:rsid w:val="0091205B"/>
    <w:rsid w:val="00913694"/>
    <w:rsid w:val="009150F1"/>
    <w:rsid w:val="009151B2"/>
    <w:rsid w:val="00915F9D"/>
    <w:rsid w:val="009201D5"/>
    <w:rsid w:val="00920BAD"/>
    <w:rsid w:val="0092218E"/>
    <w:rsid w:val="0092708A"/>
    <w:rsid w:val="00927F18"/>
    <w:rsid w:val="00930588"/>
    <w:rsid w:val="00930C4A"/>
    <w:rsid w:val="00936DE6"/>
    <w:rsid w:val="00937E96"/>
    <w:rsid w:val="00942C30"/>
    <w:rsid w:val="00942E23"/>
    <w:rsid w:val="00951854"/>
    <w:rsid w:val="00960529"/>
    <w:rsid w:val="00961F8B"/>
    <w:rsid w:val="009730A7"/>
    <w:rsid w:val="009763E1"/>
    <w:rsid w:val="00977BF0"/>
    <w:rsid w:val="00981AD3"/>
    <w:rsid w:val="00982761"/>
    <w:rsid w:val="00983B82"/>
    <w:rsid w:val="009859E3"/>
    <w:rsid w:val="00990CAD"/>
    <w:rsid w:val="009954B2"/>
    <w:rsid w:val="009A1478"/>
    <w:rsid w:val="009A1618"/>
    <w:rsid w:val="009A56A2"/>
    <w:rsid w:val="009A63B0"/>
    <w:rsid w:val="009B0FA6"/>
    <w:rsid w:val="009B14A2"/>
    <w:rsid w:val="009B1826"/>
    <w:rsid w:val="009B4A16"/>
    <w:rsid w:val="009B7A78"/>
    <w:rsid w:val="009C0081"/>
    <w:rsid w:val="009C05AD"/>
    <w:rsid w:val="009C450B"/>
    <w:rsid w:val="009C4DBA"/>
    <w:rsid w:val="009C65A3"/>
    <w:rsid w:val="009C6EFC"/>
    <w:rsid w:val="009C701E"/>
    <w:rsid w:val="009D11A7"/>
    <w:rsid w:val="009D5083"/>
    <w:rsid w:val="009D6C18"/>
    <w:rsid w:val="009E44B1"/>
    <w:rsid w:val="009E609A"/>
    <w:rsid w:val="009E680C"/>
    <w:rsid w:val="009E6CB6"/>
    <w:rsid w:val="009E6F2B"/>
    <w:rsid w:val="009F1B10"/>
    <w:rsid w:val="009F2470"/>
    <w:rsid w:val="009F5693"/>
    <w:rsid w:val="009F56B3"/>
    <w:rsid w:val="009F640C"/>
    <w:rsid w:val="009F6D63"/>
    <w:rsid w:val="00A004F0"/>
    <w:rsid w:val="00A0104E"/>
    <w:rsid w:val="00A011B2"/>
    <w:rsid w:val="00A0155F"/>
    <w:rsid w:val="00A024DA"/>
    <w:rsid w:val="00A05E41"/>
    <w:rsid w:val="00A05EC5"/>
    <w:rsid w:val="00A12961"/>
    <w:rsid w:val="00A2045C"/>
    <w:rsid w:val="00A208DB"/>
    <w:rsid w:val="00A2679A"/>
    <w:rsid w:val="00A3080E"/>
    <w:rsid w:val="00A31C59"/>
    <w:rsid w:val="00A328AE"/>
    <w:rsid w:val="00A33611"/>
    <w:rsid w:val="00A35A25"/>
    <w:rsid w:val="00A53D95"/>
    <w:rsid w:val="00A54193"/>
    <w:rsid w:val="00A54C8A"/>
    <w:rsid w:val="00A55C3F"/>
    <w:rsid w:val="00A55D54"/>
    <w:rsid w:val="00A562E1"/>
    <w:rsid w:val="00A576E8"/>
    <w:rsid w:val="00A636F2"/>
    <w:rsid w:val="00A6461C"/>
    <w:rsid w:val="00A65D46"/>
    <w:rsid w:val="00A66750"/>
    <w:rsid w:val="00A706FE"/>
    <w:rsid w:val="00A70A96"/>
    <w:rsid w:val="00A74413"/>
    <w:rsid w:val="00A74CD4"/>
    <w:rsid w:val="00A8018D"/>
    <w:rsid w:val="00A810D7"/>
    <w:rsid w:val="00A8355C"/>
    <w:rsid w:val="00A8401D"/>
    <w:rsid w:val="00A84E48"/>
    <w:rsid w:val="00A84F76"/>
    <w:rsid w:val="00A876BB"/>
    <w:rsid w:val="00A904DD"/>
    <w:rsid w:val="00A90BCD"/>
    <w:rsid w:val="00A932E4"/>
    <w:rsid w:val="00A9417E"/>
    <w:rsid w:val="00A95FBF"/>
    <w:rsid w:val="00A964C9"/>
    <w:rsid w:val="00A9698C"/>
    <w:rsid w:val="00A97440"/>
    <w:rsid w:val="00AA02FD"/>
    <w:rsid w:val="00AA0C6E"/>
    <w:rsid w:val="00AA0EA9"/>
    <w:rsid w:val="00AA2E48"/>
    <w:rsid w:val="00AA3362"/>
    <w:rsid w:val="00AA4D26"/>
    <w:rsid w:val="00AA761E"/>
    <w:rsid w:val="00AA7E33"/>
    <w:rsid w:val="00AB0302"/>
    <w:rsid w:val="00AB2B8A"/>
    <w:rsid w:val="00AB584A"/>
    <w:rsid w:val="00AB6444"/>
    <w:rsid w:val="00AC12CC"/>
    <w:rsid w:val="00AC2D30"/>
    <w:rsid w:val="00AC6052"/>
    <w:rsid w:val="00AD1875"/>
    <w:rsid w:val="00AD18E5"/>
    <w:rsid w:val="00AD1CB9"/>
    <w:rsid w:val="00AD3D71"/>
    <w:rsid w:val="00AD4ECF"/>
    <w:rsid w:val="00AD6096"/>
    <w:rsid w:val="00AD61F8"/>
    <w:rsid w:val="00AD662F"/>
    <w:rsid w:val="00AD6E72"/>
    <w:rsid w:val="00AE28A6"/>
    <w:rsid w:val="00AE3BF2"/>
    <w:rsid w:val="00AF13C8"/>
    <w:rsid w:val="00AF2C66"/>
    <w:rsid w:val="00AF386F"/>
    <w:rsid w:val="00AF5BEA"/>
    <w:rsid w:val="00B0447A"/>
    <w:rsid w:val="00B04AB6"/>
    <w:rsid w:val="00B04EF4"/>
    <w:rsid w:val="00B06088"/>
    <w:rsid w:val="00B0703F"/>
    <w:rsid w:val="00B13D91"/>
    <w:rsid w:val="00B152F3"/>
    <w:rsid w:val="00B17B6E"/>
    <w:rsid w:val="00B20404"/>
    <w:rsid w:val="00B27773"/>
    <w:rsid w:val="00B306CA"/>
    <w:rsid w:val="00B3133D"/>
    <w:rsid w:val="00B324EF"/>
    <w:rsid w:val="00B34086"/>
    <w:rsid w:val="00B34BD7"/>
    <w:rsid w:val="00B407C9"/>
    <w:rsid w:val="00B433F9"/>
    <w:rsid w:val="00B435CC"/>
    <w:rsid w:val="00B50B81"/>
    <w:rsid w:val="00B5161B"/>
    <w:rsid w:val="00B55D95"/>
    <w:rsid w:val="00B55F7C"/>
    <w:rsid w:val="00B63968"/>
    <w:rsid w:val="00B662C2"/>
    <w:rsid w:val="00B7011A"/>
    <w:rsid w:val="00B71FCE"/>
    <w:rsid w:val="00B7221C"/>
    <w:rsid w:val="00B72E29"/>
    <w:rsid w:val="00B73729"/>
    <w:rsid w:val="00B75F37"/>
    <w:rsid w:val="00B77FF2"/>
    <w:rsid w:val="00B80B99"/>
    <w:rsid w:val="00B814AF"/>
    <w:rsid w:val="00B91733"/>
    <w:rsid w:val="00B92D52"/>
    <w:rsid w:val="00B94ED2"/>
    <w:rsid w:val="00B95404"/>
    <w:rsid w:val="00B95591"/>
    <w:rsid w:val="00B95D7F"/>
    <w:rsid w:val="00BA15AF"/>
    <w:rsid w:val="00BA229B"/>
    <w:rsid w:val="00BA3A59"/>
    <w:rsid w:val="00BB03FD"/>
    <w:rsid w:val="00BB1216"/>
    <w:rsid w:val="00BB19E7"/>
    <w:rsid w:val="00BB2324"/>
    <w:rsid w:val="00BB2D20"/>
    <w:rsid w:val="00BB360A"/>
    <w:rsid w:val="00BB40A5"/>
    <w:rsid w:val="00BB55C3"/>
    <w:rsid w:val="00BC267B"/>
    <w:rsid w:val="00BC505B"/>
    <w:rsid w:val="00BC5842"/>
    <w:rsid w:val="00BC76E8"/>
    <w:rsid w:val="00BD2B2B"/>
    <w:rsid w:val="00BD30A3"/>
    <w:rsid w:val="00BD4690"/>
    <w:rsid w:val="00BD4BCE"/>
    <w:rsid w:val="00BD56B9"/>
    <w:rsid w:val="00BE10A3"/>
    <w:rsid w:val="00BE1BF8"/>
    <w:rsid w:val="00BE71D7"/>
    <w:rsid w:val="00BF3DDF"/>
    <w:rsid w:val="00BF690D"/>
    <w:rsid w:val="00BF7072"/>
    <w:rsid w:val="00BF7863"/>
    <w:rsid w:val="00C01333"/>
    <w:rsid w:val="00C02693"/>
    <w:rsid w:val="00C0495B"/>
    <w:rsid w:val="00C04E8A"/>
    <w:rsid w:val="00C05840"/>
    <w:rsid w:val="00C1001F"/>
    <w:rsid w:val="00C11A9F"/>
    <w:rsid w:val="00C13AAB"/>
    <w:rsid w:val="00C156CB"/>
    <w:rsid w:val="00C15871"/>
    <w:rsid w:val="00C22371"/>
    <w:rsid w:val="00C22B27"/>
    <w:rsid w:val="00C27C58"/>
    <w:rsid w:val="00C3384F"/>
    <w:rsid w:val="00C33E43"/>
    <w:rsid w:val="00C351D1"/>
    <w:rsid w:val="00C3556C"/>
    <w:rsid w:val="00C407CB"/>
    <w:rsid w:val="00C43164"/>
    <w:rsid w:val="00C436E1"/>
    <w:rsid w:val="00C4533B"/>
    <w:rsid w:val="00C47DA0"/>
    <w:rsid w:val="00C50BCA"/>
    <w:rsid w:val="00C52C6E"/>
    <w:rsid w:val="00C55D59"/>
    <w:rsid w:val="00C57DA4"/>
    <w:rsid w:val="00C60439"/>
    <w:rsid w:val="00C61B52"/>
    <w:rsid w:val="00C6391A"/>
    <w:rsid w:val="00C645A8"/>
    <w:rsid w:val="00C673C6"/>
    <w:rsid w:val="00C71A0C"/>
    <w:rsid w:val="00C71AB2"/>
    <w:rsid w:val="00C77441"/>
    <w:rsid w:val="00C84B95"/>
    <w:rsid w:val="00C84DD2"/>
    <w:rsid w:val="00C86E37"/>
    <w:rsid w:val="00C90288"/>
    <w:rsid w:val="00C922BF"/>
    <w:rsid w:val="00C92B28"/>
    <w:rsid w:val="00C94138"/>
    <w:rsid w:val="00C949A2"/>
    <w:rsid w:val="00C954B0"/>
    <w:rsid w:val="00CA1F26"/>
    <w:rsid w:val="00CA2847"/>
    <w:rsid w:val="00CA4406"/>
    <w:rsid w:val="00CA56CD"/>
    <w:rsid w:val="00CA5C5A"/>
    <w:rsid w:val="00CB1C2B"/>
    <w:rsid w:val="00CB1F55"/>
    <w:rsid w:val="00CB7249"/>
    <w:rsid w:val="00CC0436"/>
    <w:rsid w:val="00CC379A"/>
    <w:rsid w:val="00CC55D0"/>
    <w:rsid w:val="00CC5F29"/>
    <w:rsid w:val="00CC6518"/>
    <w:rsid w:val="00CC79A5"/>
    <w:rsid w:val="00CD46F7"/>
    <w:rsid w:val="00CD48A1"/>
    <w:rsid w:val="00CD5E8F"/>
    <w:rsid w:val="00CD6E22"/>
    <w:rsid w:val="00CE0A61"/>
    <w:rsid w:val="00CE45D8"/>
    <w:rsid w:val="00CE47A4"/>
    <w:rsid w:val="00CE5CB0"/>
    <w:rsid w:val="00CE5FDE"/>
    <w:rsid w:val="00CE65EA"/>
    <w:rsid w:val="00CF0FA2"/>
    <w:rsid w:val="00CF1C35"/>
    <w:rsid w:val="00CF2D1D"/>
    <w:rsid w:val="00D00C81"/>
    <w:rsid w:val="00D0115A"/>
    <w:rsid w:val="00D01C50"/>
    <w:rsid w:val="00D12F80"/>
    <w:rsid w:val="00D13241"/>
    <w:rsid w:val="00D2154E"/>
    <w:rsid w:val="00D21C2C"/>
    <w:rsid w:val="00D21C73"/>
    <w:rsid w:val="00D23FE6"/>
    <w:rsid w:val="00D24175"/>
    <w:rsid w:val="00D26F0C"/>
    <w:rsid w:val="00D309D1"/>
    <w:rsid w:val="00D34BC5"/>
    <w:rsid w:val="00D3623E"/>
    <w:rsid w:val="00D437AD"/>
    <w:rsid w:val="00D47449"/>
    <w:rsid w:val="00D50C4F"/>
    <w:rsid w:val="00D5213F"/>
    <w:rsid w:val="00D53C3A"/>
    <w:rsid w:val="00D55D32"/>
    <w:rsid w:val="00D61823"/>
    <w:rsid w:val="00D63185"/>
    <w:rsid w:val="00D656FD"/>
    <w:rsid w:val="00D65FD0"/>
    <w:rsid w:val="00D66AA7"/>
    <w:rsid w:val="00D70071"/>
    <w:rsid w:val="00D70863"/>
    <w:rsid w:val="00D71479"/>
    <w:rsid w:val="00D722F2"/>
    <w:rsid w:val="00D72517"/>
    <w:rsid w:val="00D76E12"/>
    <w:rsid w:val="00D84CED"/>
    <w:rsid w:val="00D8792F"/>
    <w:rsid w:val="00D9044E"/>
    <w:rsid w:val="00DA20A4"/>
    <w:rsid w:val="00DA2CE0"/>
    <w:rsid w:val="00DA369B"/>
    <w:rsid w:val="00DA56BC"/>
    <w:rsid w:val="00DA6433"/>
    <w:rsid w:val="00DA6906"/>
    <w:rsid w:val="00DA6B2A"/>
    <w:rsid w:val="00DA7263"/>
    <w:rsid w:val="00DB2528"/>
    <w:rsid w:val="00DB289C"/>
    <w:rsid w:val="00DB604D"/>
    <w:rsid w:val="00DC2829"/>
    <w:rsid w:val="00DC3C79"/>
    <w:rsid w:val="00DC73E6"/>
    <w:rsid w:val="00DD381B"/>
    <w:rsid w:val="00DD6B80"/>
    <w:rsid w:val="00DD7591"/>
    <w:rsid w:val="00DE37B5"/>
    <w:rsid w:val="00DE3916"/>
    <w:rsid w:val="00DE4128"/>
    <w:rsid w:val="00DE4A89"/>
    <w:rsid w:val="00DE53A2"/>
    <w:rsid w:val="00DE58B8"/>
    <w:rsid w:val="00DE60F0"/>
    <w:rsid w:val="00DE6264"/>
    <w:rsid w:val="00DF192A"/>
    <w:rsid w:val="00DF39A4"/>
    <w:rsid w:val="00DF3E51"/>
    <w:rsid w:val="00DF793B"/>
    <w:rsid w:val="00DF7F6E"/>
    <w:rsid w:val="00E0294D"/>
    <w:rsid w:val="00E031CE"/>
    <w:rsid w:val="00E0422F"/>
    <w:rsid w:val="00E0697F"/>
    <w:rsid w:val="00E07A3F"/>
    <w:rsid w:val="00E11666"/>
    <w:rsid w:val="00E14F5B"/>
    <w:rsid w:val="00E16434"/>
    <w:rsid w:val="00E16FD6"/>
    <w:rsid w:val="00E171DC"/>
    <w:rsid w:val="00E22B2F"/>
    <w:rsid w:val="00E24924"/>
    <w:rsid w:val="00E25713"/>
    <w:rsid w:val="00E25D0B"/>
    <w:rsid w:val="00E3236C"/>
    <w:rsid w:val="00E4368E"/>
    <w:rsid w:val="00E456BD"/>
    <w:rsid w:val="00E458D4"/>
    <w:rsid w:val="00E460A8"/>
    <w:rsid w:val="00E528C6"/>
    <w:rsid w:val="00E55C98"/>
    <w:rsid w:val="00E62245"/>
    <w:rsid w:val="00E6396A"/>
    <w:rsid w:val="00E63C43"/>
    <w:rsid w:val="00E6440A"/>
    <w:rsid w:val="00E64415"/>
    <w:rsid w:val="00E646E9"/>
    <w:rsid w:val="00E7051B"/>
    <w:rsid w:val="00E71E83"/>
    <w:rsid w:val="00E72552"/>
    <w:rsid w:val="00E75A02"/>
    <w:rsid w:val="00E829DF"/>
    <w:rsid w:val="00E82DB2"/>
    <w:rsid w:val="00E82ED8"/>
    <w:rsid w:val="00E8441B"/>
    <w:rsid w:val="00E86090"/>
    <w:rsid w:val="00E87FB0"/>
    <w:rsid w:val="00E91DC9"/>
    <w:rsid w:val="00E920AC"/>
    <w:rsid w:val="00E92EEB"/>
    <w:rsid w:val="00E948AD"/>
    <w:rsid w:val="00E95207"/>
    <w:rsid w:val="00E95376"/>
    <w:rsid w:val="00E95F5C"/>
    <w:rsid w:val="00EA330C"/>
    <w:rsid w:val="00EA5A6E"/>
    <w:rsid w:val="00EA5DCB"/>
    <w:rsid w:val="00EA643D"/>
    <w:rsid w:val="00EA6C47"/>
    <w:rsid w:val="00EB370E"/>
    <w:rsid w:val="00EB3F39"/>
    <w:rsid w:val="00EB3F5C"/>
    <w:rsid w:val="00EB3FD7"/>
    <w:rsid w:val="00EB67C0"/>
    <w:rsid w:val="00EC10F8"/>
    <w:rsid w:val="00EC273C"/>
    <w:rsid w:val="00EC6295"/>
    <w:rsid w:val="00ED21F7"/>
    <w:rsid w:val="00ED7DD6"/>
    <w:rsid w:val="00EE1157"/>
    <w:rsid w:val="00EE31C9"/>
    <w:rsid w:val="00EE389F"/>
    <w:rsid w:val="00EE4855"/>
    <w:rsid w:val="00EE48F5"/>
    <w:rsid w:val="00EE49B5"/>
    <w:rsid w:val="00EF1248"/>
    <w:rsid w:val="00EF134A"/>
    <w:rsid w:val="00EF217F"/>
    <w:rsid w:val="00EF612C"/>
    <w:rsid w:val="00F1307C"/>
    <w:rsid w:val="00F14757"/>
    <w:rsid w:val="00F1538A"/>
    <w:rsid w:val="00F220DD"/>
    <w:rsid w:val="00F241D4"/>
    <w:rsid w:val="00F25195"/>
    <w:rsid w:val="00F258B7"/>
    <w:rsid w:val="00F279CF"/>
    <w:rsid w:val="00F31F17"/>
    <w:rsid w:val="00F3290A"/>
    <w:rsid w:val="00F33123"/>
    <w:rsid w:val="00F33258"/>
    <w:rsid w:val="00F348ED"/>
    <w:rsid w:val="00F3557B"/>
    <w:rsid w:val="00F36D53"/>
    <w:rsid w:val="00F40533"/>
    <w:rsid w:val="00F41699"/>
    <w:rsid w:val="00F42095"/>
    <w:rsid w:val="00F43FFE"/>
    <w:rsid w:val="00F468BC"/>
    <w:rsid w:val="00F50DA7"/>
    <w:rsid w:val="00F53665"/>
    <w:rsid w:val="00F57E4B"/>
    <w:rsid w:val="00F64E8D"/>
    <w:rsid w:val="00F651EB"/>
    <w:rsid w:val="00F67244"/>
    <w:rsid w:val="00F720DD"/>
    <w:rsid w:val="00F734BE"/>
    <w:rsid w:val="00F739C0"/>
    <w:rsid w:val="00F760E1"/>
    <w:rsid w:val="00F76574"/>
    <w:rsid w:val="00F7678B"/>
    <w:rsid w:val="00F80F30"/>
    <w:rsid w:val="00F8175B"/>
    <w:rsid w:val="00F82A37"/>
    <w:rsid w:val="00F8467F"/>
    <w:rsid w:val="00F87631"/>
    <w:rsid w:val="00F91DB3"/>
    <w:rsid w:val="00F92161"/>
    <w:rsid w:val="00F94BE5"/>
    <w:rsid w:val="00F9686B"/>
    <w:rsid w:val="00FA0149"/>
    <w:rsid w:val="00FA2A37"/>
    <w:rsid w:val="00FA5AC1"/>
    <w:rsid w:val="00FA5D3E"/>
    <w:rsid w:val="00FA71DD"/>
    <w:rsid w:val="00FB1206"/>
    <w:rsid w:val="00FB17AE"/>
    <w:rsid w:val="00FB1AB9"/>
    <w:rsid w:val="00FB4A68"/>
    <w:rsid w:val="00FC006C"/>
    <w:rsid w:val="00FC329B"/>
    <w:rsid w:val="00FC5DED"/>
    <w:rsid w:val="00FC5F48"/>
    <w:rsid w:val="00FC7013"/>
    <w:rsid w:val="00FD6382"/>
    <w:rsid w:val="00FE1065"/>
    <w:rsid w:val="00FE49C6"/>
    <w:rsid w:val="00FE7B48"/>
    <w:rsid w:val="00FF0002"/>
    <w:rsid w:val="00FF0CC2"/>
    <w:rsid w:val="00FF3208"/>
    <w:rsid w:val="00FF46DD"/>
    <w:rsid w:val="00FF6421"/>
    <w:rsid w:val="00FF692C"/>
    <w:rsid w:val="00FF72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3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4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54A"/>
  </w:style>
  <w:style w:type="paragraph" w:styleId="Footer">
    <w:name w:val="footer"/>
    <w:basedOn w:val="Normal"/>
    <w:link w:val="FooterChar"/>
    <w:uiPriority w:val="99"/>
    <w:unhideWhenUsed/>
    <w:rsid w:val="0071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54A"/>
  </w:style>
  <w:style w:type="paragraph" w:styleId="NoSpacing">
    <w:name w:val="No Spacing"/>
    <w:uiPriority w:val="1"/>
    <w:qFormat/>
    <w:rsid w:val="00124F79"/>
    <w:pPr>
      <w:spacing w:after="0" w:line="240" w:lineRule="auto"/>
    </w:pPr>
  </w:style>
  <w:style w:type="paragraph" w:styleId="ListParagraph">
    <w:name w:val="List Paragraph"/>
    <w:basedOn w:val="Normal"/>
    <w:uiPriority w:val="34"/>
    <w:qFormat/>
    <w:rsid w:val="00BF7072"/>
    <w:pPr>
      <w:ind w:left="720"/>
      <w:contextualSpacing/>
    </w:pPr>
  </w:style>
  <w:style w:type="character" w:styleId="PlaceholderText">
    <w:name w:val="Placeholder Text"/>
    <w:basedOn w:val="DefaultParagraphFont"/>
    <w:uiPriority w:val="99"/>
    <w:semiHidden/>
    <w:rsid w:val="00BF7072"/>
    <w:rPr>
      <w:color w:val="808080"/>
    </w:rPr>
  </w:style>
  <w:style w:type="paragraph" w:styleId="BalloonText">
    <w:name w:val="Balloon Text"/>
    <w:basedOn w:val="Normal"/>
    <w:link w:val="BalloonTextChar"/>
    <w:uiPriority w:val="99"/>
    <w:semiHidden/>
    <w:unhideWhenUsed/>
    <w:rsid w:val="00BF7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072"/>
    <w:rPr>
      <w:rFonts w:ascii="Tahoma" w:hAnsi="Tahoma" w:cs="Tahoma"/>
      <w:sz w:val="16"/>
      <w:szCs w:val="16"/>
    </w:rPr>
  </w:style>
  <w:style w:type="character" w:styleId="Strong">
    <w:name w:val="Strong"/>
    <w:uiPriority w:val="22"/>
    <w:qFormat/>
    <w:rsid w:val="001164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3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4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54A"/>
  </w:style>
  <w:style w:type="paragraph" w:styleId="Footer">
    <w:name w:val="footer"/>
    <w:basedOn w:val="Normal"/>
    <w:link w:val="FooterChar"/>
    <w:uiPriority w:val="99"/>
    <w:unhideWhenUsed/>
    <w:rsid w:val="0071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54A"/>
  </w:style>
  <w:style w:type="paragraph" w:styleId="NoSpacing">
    <w:name w:val="No Spacing"/>
    <w:uiPriority w:val="1"/>
    <w:qFormat/>
    <w:rsid w:val="00124F79"/>
    <w:pPr>
      <w:spacing w:after="0" w:line="240" w:lineRule="auto"/>
    </w:pPr>
  </w:style>
  <w:style w:type="paragraph" w:styleId="ListParagraph">
    <w:name w:val="List Paragraph"/>
    <w:basedOn w:val="Normal"/>
    <w:uiPriority w:val="34"/>
    <w:qFormat/>
    <w:rsid w:val="00BF7072"/>
    <w:pPr>
      <w:ind w:left="720"/>
      <w:contextualSpacing/>
    </w:pPr>
  </w:style>
  <w:style w:type="character" w:styleId="PlaceholderText">
    <w:name w:val="Placeholder Text"/>
    <w:basedOn w:val="DefaultParagraphFont"/>
    <w:uiPriority w:val="99"/>
    <w:semiHidden/>
    <w:rsid w:val="00BF7072"/>
    <w:rPr>
      <w:color w:val="808080"/>
    </w:rPr>
  </w:style>
  <w:style w:type="paragraph" w:styleId="BalloonText">
    <w:name w:val="Balloon Text"/>
    <w:basedOn w:val="Normal"/>
    <w:link w:val="BalloonTextChar"/>
    <w:uiPriority w:val="99"/>
    <w:semiHidden/>
    <w:unhideWhenUsed/>
    <w:rsid w:val="00BF7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072"/>
    <w:rPr>
      <w:rFonts w:ascii="Tahoma" w:hAnsi="Tahoma" w:cs="Tahoma"/>
      <w:sz w:val="16"/>
      <w:szCs w:val="16"/>
    </w:rPr>
  </w:style>
  <w:style w:type="character" w:styleId="Strong">
    <w:name w:val="Strong"/>
    <w:uiPriority w:val="22"/>
    <w:qFormat/>
    <w:rsid w:val="00116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491298">
      <w:bodyDiv w:val="1"/>
      <w:marLeft w:val="0"/>
      <w:marRight w:val="0"/>
      <w:marTop w:val="0"/>
      <w:marBottom w:val="0"/>
      <w:divBdr>
        <w:top w:val="none" w:sz="0" w:space="0" w:color="auto"/>
        <w:left w:val="none" w:sz="0" w:space="0" w:color="auto"/>
        <w:bottom w:val="none" w:sz="0" w:space="0" w:color="auto"/>
        <w:right w:val="none" w:sz="0" w:space="0" w:color="auto"/>
      </w:divBdr>
    </w:div>
    <w:div w:id="195069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495B1-901F-4916-A293-10098DA8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B5EE6739</Template>
  <TotalTime>0</TotalTime>
  <Pages>10</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USAFCENT</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LLee</dc:creator>
  <cp:lastModifiedBy>Almas, Albert S SSG USA CENTCOM 32d AAMDC/c4I/G3</cp:lastModifiedBy>
  <cp:revision>2</cp:revision>
  <cp:lastPrinted>2017-12-05T03:11:00Z</cp:lastPrinted>
  <dcterms:created xsi:type="dcterms:W3CDTF">2017-12-17T15:20:00Z</dcterms:created>
  <dcterms:modified xsi:type="dcterms:W3CDTF">2017-12-17T15:20:00Z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lassification Level">
    <vt:lpwstr>Personal</vt:lpwstr>
  </property>
</Properties>
</file>